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33D771" w14:textId="4E95F366" w:rsidR="004C177F" w:rsidRDefault="004C177F" w:rsidP="609DF044">
      <w:pPr>
        <w:tabs>
          <w:tab w:val="left" w:pos="1980"/>
          <w:tab w:val="center" w:pos="4807"/>
        </w:tabs>
        <w:jc w:val="center"/>
        <w:rPr>
          <w:b/>
          <w:bCs/>
          <w:sz w:val="28"/>
        </w:rPr>
      </w:pPr>
      <w:r w:rsidRPr="609DF044">
        <w:rPr>
          <w:b/>
          <w:bCs/>
          <w:caps/>
          <w:sz w:val="28"/>
        </w:rPr>
        <w:t xml:space="preserve">Minutes of the </w:t>
      </w:r>
      <w:r w:rsidR="00994F18">
        <w:rPr>
          <w:b/>
          <w:bCs/>
          <w:caps/>
          <w:sz w:val="28"/>
        </w:rPr>
        <w:t>EDUCATION COMMITTEE</w:t>
      </w:r>
      <w:r w:rsidRPr="609DF044">
        <w:rPr>
          <w:b/>
          <w:bCs/>
          <w:caps/>
          <w:sz w:val="28"/>
        </w:rPr>
        <w:t xml:space="preserve"> MEETING OF</w:t>
      </w:r>
    </w:p>
    <w:p w14:paraId="69DCD4C1" w14:textId="65A8986E" w:rsidR="004C177F" w:rsidRPr="00533384" w:rsidRDefault="004C177F" w:rsidP="609DF044">
      <w:pPr>
        <w:tabs>
          <w:tab w:val="left" w:pos="1980"/>
          <w:tab w:val="center" w:pos="4807"/>
        </w:tabs>
        <w:jc w:val="center"/>
        <w:rPr>
          <w:b/>
          <w:bCs/>
          <w:sz w:val="28"/>
        </w:rPr>
      </w:pPr>
      <w:r w:rsidRPr="609DF044">
        <w:rPr>
          <w:b/>
          <w:bCs/>
          <w:sz w:val="28"/>
        </w:rPr>
        <w:t xml:space="preserve">ALL SAINTS’ PRIMARY SCHOOL, N20 9EZ, HELD </w:t>
      </w:r>
      <w:r w:rsidR="00247799">
        <w:rPr>
          <w:b/>
          <w:bCs/>
          <w:sz w:val="28"/>
        </w:rPr>
        <w:t>ON ZOOM</w:t>
      </w:r>
      <w:r w:rsidRPr="609DF044">
        <w:rPr>
          <w:b/>
          <w:bCs/>
          <w:sz w:val="28"/>
        </w:rPr>
        <w:t xml:space="preserve"> </w:t>
      </w:r>
    </w:p>
    <w:p w14:paraId="57DACD9F" w14:textId="2D7381B1" w:rsidR="00154CCA" w:rsidRDefault="004C177F" w:rsidP="609DF044">
      <w:pPr>
        <w:jc w:val="center"/>
        <w:rPr>
          <w:b/>
          <w:bCs/>
          <w:sz w:val="28"/>
        </w:rPr>
      </w:pPr>
      <w:r>
        <w:rPr>
          <w:b/>
          <w:bCs/>
          <w:sz w:val="28"/>
        </w:rPr>
        <w:t xml:space="preserve">ON </w:t>
      </w:r>
      <w:r w:rsidR="00A077AE">
        <w:rPr>
          <w:b/>
          <w:bCs/>
          <w:sz w:val="28"/>
        </w:rPr>
        <w:t>WEDNESDAY</w:t>
      </w:r>
      <w:r w:rsidR="00283CEB">
        <w:rPr>
          <w:b/>
          <w:bCs/>
          <w:sz w:val="28"/>
        </w:rPr>
        <w:t xml:space="preserve"> </w:t>
      </w:r>
      <w:r w:rsidR="001527FE">
        <w:rPr>
          <w:b/>
          <w:bCs/>
          <w:sz w:val="28"/>
        </w:rPr>
        <w:t>17</w:t>
      </w:r>
      <w:r w:rsidR="00842F5F">
        <w:rPr>
          <w:b/>
          <w:bCs/>
          <w:sz w:val="28"/>
          <w:vertAlign w:val="superscript"/>
        </w:rPr>
        <w:t>TH</w:t>
      </w:r>
      <w:r w:rsidR="004F6588">
        <w:rPr>
          <w:b/>
          <w:bCs/>
          <w:sz w:val="28"/>
        </w:rPr>
        <w:t xml:space="preserve"> </w:t>
      </w:r>
      <w:r w:rsidR="001527FE">
        <w:rPr>
          <w:b/>
          <w:bCs/>
          <w:sz w:val="28"/>
        </w:rPr>
        <w:t>MAY</w:t>
      </w:r>
      <w:r w:rsidR="006D328C">
        <w:rPr>
          <w:b/>
          <w:bCs/>
          <w:sz w:val="28"/>
        </w:rPr>
        <w:t xml:space="preserve"> </w:t>
      </w:r>
      <w:r w:rsidR="00C44590">
        <w:rPr>
          <w:b/>
          <w:bCs/>
          <w:sz w:val="28"/>
        </w:rPr>
        <w:t>20</w:t>
      </w:r>
      <w:r w:rsidR="00345F72">
        <w:rPr>
          <w:b/>
          <w:bCs/>
          <w:sz w:val="28"/>
        </w:rPr>
        <w:t>2</w:t>
      </w:r>
      <w:r w:rsidR="00A11588">
        <w:rPr>
          <w:b/>
          <w:bCs/>
          <w:sz w:val="28"/>
        </w:rPr>
        <w:t>3</w:t>
      </w:r>
      <w:r w:rsidR="00C44590">
        <w:rPr>
          <w:b/>
          <w:bCs/>
          <w:sz w:val="28"/>
        </w:rPr>
        <w:t xml:space="preserve"> </w:t>
      </w:r>
      <w:r>
        <w:rPr>
          <w:b/>
          <w:bCs/>
          <w:sz w:val="28"/>
        </w:rPr>
        <w:t xml:space="preserve">AT </w:t>
      </w:r>
      <w:r w:rsidR="00A077AE">
        <w:rPr>
          <w:b/>
          <w:bCs/>
          <w:sz w:val="28"/>
        </w:rPr>
        <w:t>6</w:t>
      </w:r>
      <w:r w:rsidR="00B9044B">
        <w:rPr>
          <w:b/>
          <w:bCs/>
          <w:sz w:val="28"/>
        </w:rPr>
        <w:t>.30</w:t>
      </w:r>
      <w:r w:rsidR="003522D4">
        <w:rPr>
          <w:b/>
          <w:bCs/>
          <w:sz w:val="28"/>
        </w:rPr>
        <w:t xml:space="preserve"> </w:t>
      </w:r>
      <w:r w:rsidR="00A077AE">
        <w:rPr>
          <w:b/>
          <w:bCs/>
          <w:sz w:val="28"/>
        </w:rPr>
        <w:t>P</w:t>
      </w:r>
      <w:r w:rsidR="003522D4">
        <w:rPr>
          <w:b/>
          <w:bCs/>
          <w:sz w:val="28"/>
        </w:rPr>
        <w:t>M</w:t>
      </w:r>
    </w:p>
    <w:p w14:paraId="000F40FB" w14:textId="77777777" w:rsidR="004C177F" w:rsidRPr="00B25A2B" w:rsidRDefault="004C177F" w:rsidP="00F83DE5">
      <w:pPr>
        <w:jc w:val="center"/>
        <w:rPr>
          <w:rFonts w:cs="Calibri"/>
          <w:b/>
          <w:color w:val="000000"/>
          <w:sz w:val="20"/>
          <w:u w:val="single"/>
        </w:rPr>
      </w:pPr>
    </w:p>
    <w:p w14:paraId="643C8618" w14:textId="247BFE57" w:rsidR="004C177F" w:rsidRPr="00743729" w:rsidRDefault="004C177F" w:rsidP="609DF044">
      <w:pPr>
        <w:rPr>
          <w:b/>
          <w:bCs/>
          <w:color w:val="000000"/>
        </w:rPr>
      </w:pPr>
      <w:r w:rsidRPr="609DF044">
        <w:rPr>
          <w:b/>
          <w:bCs/>
        </w:rPr>
        <w:t xml:space="preserve">       </w:t>
      </w:r>
      <w:r w:rsidR="00994F18">
        <w:rPr>
          <w:b/>
          <w:bCs/>
        </w:rPr>
        <w:t>COMMITTEE MEMBERS</w:t>
      </w:r>
      <w:r w:rsidRPr="609DF044">
        <w:rPr>
          <w:b/>
          <w:bCs/>
        </w:rPr>
        <w:t xml:space="preserve"> PRESENT:</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10"/>
        <w:gridCol w:w="1985"/>
        <w:gridCol w:w="2126"/>
        <w:gridCol w:w="1984"/>
        <w:gridCol w:w="1985"/>
      </w:tblGrid>
      <w:tr w:rsidR="004C177F" w:rsidRPr="00C30265" w14:paraId="30FFDE00" w14:textId="77777777" w:rsidTr="008F51F1">
        <w:tc>
          <w:tcPr>
            <w:tcW w:w="2410" w:type="dxa"/>
          </w:tcPr>
          <w:p w14:paraId="00F1274F" w14:textId="77777777" w:rsidR="004C177F" w:rsidRPr="00C30265" w:rsidRDefault="004C177F" w:rsidP="609DF044">
            <w:pPr>
              <w:rPr>
                <w:b/>
                <w:bCs/>
                <w:color w:val="000000"/>
                <w:sz w:val="20"/>
              </w:rPr>
            </w:pPr>
            <w:r w:rsidRPr="00C30265">
              <w:rPr>
                <w:b/>
                <w:bCs/>
                <w:color w:val="000000"/>
                <w:sz w:val="20"/>
              </w:rPr>
              <w:t xml:space="preserve">Name </w:t>
            </w:r>
          </w:p>
        </w:tc>
        <w:tc>
          <w:tcPr>
            <w:tcW w:w="1985" w:type="dxa"/>
          </w:tcPr>
          <w:p w14:paraId="3E7DA19E" w14:textId="77777777" w:rsidR="004C177F" w:rsidRPr="00C30265" w:rsidRDefault="004C177F" w:rsidP="609DF044">
            <w:pPr>
              <w:rPr>
                <w:b/>
                <w:bCs/>
                <w:color w:val="000000"/>
                <w:sz w:val="20"/>
              </w:rPr>
            </w:pPr>
            <w:r w:rsidRPr="00C30265">
              <w:rPr>
                <w:b/>
                <w:bCs/>
                <w:color w:val="000000"/>
                <w:sz w:val="20"/>
              </w:rPr>
              <w:t xml:space="preserve">Governor Type </w:t>
            </w:r>
          </w:p>
        </w:tc>
        <w:tc>
          <w:tcPr>
            <w:tcW w:w="2126" w:type="dxa"/>
          </w:tcPr>
          <w:p w14:paraId="74AE12C6" w14:textId="77777777" w:rsidR="004C177F" w:rsidRPr="00C30265" w:rsidRDefault="004C177F" w:rsidP="609DF044">
            <w:pPr>
              <w:rPr>
                <w:b/>
                <w:bCs/>
                <w:color w:val="000000"/>
                <w:sz w:val="20"/>
              </w:rPr>
            </w:pPr>
            <w:r w:rsidRPr="00C30265">
              <w:rPr>
                <w:b/>
                <w:bCs/>
                <w:color w:val="000000"/>
                <w:sz w:val="20"/>
              </w:rPr>
              <w:t>Other Information</w:t>
            </w:r>
          </w:p>
        </w:tc>
        <w:tc>
          <w:tcPr>
            <w:tcW w:w="1984" w:type="dxa"/>
          </w:tcPr>
          <w:p w14:paraId="55131C35" w14:textId="77777777" w:rsidR="004C177F" w:rsidRPr="00C30265" w:rsidRDefault="004C177F" w:rsidP="609DF044">
            <w:pPr>
              <w:rPr>
                <w:b/>
                <w:bCs/>
                <w:color w:val="000000"/>
                <w:sz w:val="20"/>
              </w:rPr>
            </w:pPr>
            <w:r w:rsidRPr="00C30265">
              <w:rPr>
                <w:b/>
                <w:bCs/>
                <w:color w:val="000000"/>
                <w:sz w:val="20"/>
              </w:rPr>
              <w:t xml:space="preserve">Term of Office </w:t>
            </w:r>
          </w:p>
        </w:tc>
        <w:tc>
          <w:tcPr>
            <w:tcW w:w="1985" w:type="dxa"/>
          </w:tcPr>
          <w:p w14:paraId="592DF4D8" w14:textId="77777777" w:rsidR="004C177F" w:rsidRPr="00C30265" w:rsidRDefault="004C177F" w:rsidP="609DF044">
            <w:pPr>
              <w:rPr>
                <w:b/>
                <w:bCs/>
                <w:color w:val="000000"/>
                <w:sz w:val="20"/>
              </w:rPr>
            </w:pPr>
            <w:r w:rsidRPr="00C30265">
              <w:rPr>
                <w:b/>
                <w:bCs/>
                <w:color w:val="000000"/>
                <w:sz w:val="20"/>
              </w:rPr>
              <w:t>Present/Apologies/</w:t>
            </w:r>
          </w:p>
          <w:p w14:paraId="5316E945" w14:textId="77777777" w:rsidR="004C177F" w:rsidRPr="00C30265" w:rsidRDefault="004C177F" w:rsidP="609DF044">
            <w:pPr>
              <w:rPr>
                <w:b/>
                <w:bCs/>
                <w:color w:val="000000"/>
                <w:sz w:val="20"/>
              </w:rPr>
            </w:pPr>
            <w:r w:rsidRPr="00C30265">
              <w:rPr>
                <w:b/>
                <w:bCs/>
                <w:color w:val="000000"/>
                <w:sz w:val="20"/>
              </w:rPr>
              <w:t>Absent</w:t>
            </w:r>
          </w:p>
        </w:tc>
      </w:tr>
      <w:tr w:rsidR="004C177F" w:rsidRPr="00C30265" w14:paraId="40E47C95" w14:textId="77777777" w:rsidTr="008F51F1">
        <w:tc>
          <w:tcPr>
            <w:tcW w:w="2410" w:type="dxa"/>
          </w:tcPr>
          <w:p w14:paraId="62F468FC" w14:textId="5151F1AF" w:rsidR="004C177F" w:rsidRPr="00C30265" w:rsidRDefault="002539C7" w:rsidP="609DF044">
            <w:pPr>
              <w:rPr>
                <w:color w:val="000000"/>
                <w:sz w:val="18"/>
              </w:rPr>
            </w:pPr>
            <w:r>
              <w:rPr>
                <w:color w:val="000000"/>
                <w:sz w:val="18"/>
              </w:rPr>
              <w:t>Elaine French (EF)</w:t>
            </w:r>
          </w:p>
        </w:tc>
        <w:tc>
          <w:tcPr>
            <w:tcW w:w="1985" w:type="dxa"/>
          </w:tcPr>
          <w:p w14:paraId="556C7439" w14:textId="77777777" w:rsidR="004C177F" w:rsidRPr="00C30265" w:rsidRDefault="004C177F" w:rsidP="609DF044">
            <w:pPr>
              <w:rPr>
                <w:color w:val="000000"/>
                <w:sz w:val="18"/>
              </w:rPr>
            </w:pPr>
            <w:r w:rsidRPr="00C30265">
              <w:rPr>
                <w:color w:val="000000"/>
                <w:sz w:val="18"/>
              </w:rPr>
              <w:t>Foundation PCC</w:t>
            </w:r>
          </w:p>
        </w:tc>
        <w:tc>
          <w:tcPr>
            <w:tcW w:w="2126" w:type="dxa"/>
          </w:tcPr>
          <w:p w14:paraId="3CB37F08" w14:textId="144BEEE1" w:rsidR="004C177F" w:rsidRPr="00C30265" w:rsidRDefault="00A8623E" w:rsidP="609DF044">
            <w:pPr>
              <w:rPr>
                <w:color w:val="000000"/>
                <w:sz w:val="18"/>
              </w:rPr>
            </w:pPr>
            <w:r>
              <w:rPr>
                <w:color w:val="000000"/>
                <w:sz w:val="18"/>
              </w:rPr>
              <w:t>Chair</w:t>
            </w:r>
          </w:p>
        </w:tc>
        <w:tc>
          <w:tcPr>
            <w:tcW w:w="1984" w:type="dxa"/>
          </w:tcPr>
          <w:p w14:paraId="4D1D24F5" w14:textId="6BE45EC4" w:rsidR="004C177F" w:rsidRPr="00C30265" w:rsidRDefault="002539C7" w:rsidP="609DF044">
            <w:pPr>
              <w:rPr>
                <w:sz w:val="18"/>
              </w:rPr>
            </w:pPr>
            <w:r>
              <w:rPr>
                <w:sz w:val="18"/>
              </w:rPr>
              <w:t>07.04.2019-06.04.2023</w:t>
            </w:r>
          </w:p>
        </w:tc>
        <w:tc>
          <w:tcPr>
            <w:tcW w:w="1985" w:type="dxa"/>
          </w:tcPr>
          <w:p w14:paraId="721F96AE" w14:textId="3F5583B3" w:rsidR="004C177F" w:rsidRPr="00C67B6D" w:rsidRDefault="00994F18" w:rsidP="609DF044">
            <w:pPr>
              <w:rPr>
                <w:sz w:val="18"/>
              </w:rPr>
            </w:pPr>
            <w:r w:rsidRPr="00C67B6D">
              <w:rPr>
                <w:sz w:val="18"/>
              </w:rPr>
              <w:t>Present</w:t>
            </w:r>
          </w:p>
        </w:tc>
      </w:tr>
      <w:tr w:rsidR="004C177F" w:rsidRPr="00C30265" w14:paraId="5C3AF390" w14:textId="77777777" w:rsidTr="008F51F1">
        <w:tc>
          <w:tcPr>
            <w:tcW w:w="2410" w:type="dxa"/>
          </w:tcPr>
          <w:p w14:paraId="188C4536" w14:textId="5411391B" w:rsidR="004C177F" w:rsidRPr="00C30265" w:rsidRDefault="00A11588" w:rsidP="609DF044">
            <w:pPr>
              <w:rPr>
                <w:color w:val="000000"/>
                <w:sz w:val="18"/>
              </w:rPr>
            </w:pPr>
            <w:r>
              <w:rPr>
                <w:color w:val="000000"/>
                <w:sz w:val="18"/>
              </w:rPr>
              <w:t>Deborah Baptiste</w:t>
            </w:r>
          </w:p>
        </w:tc>
        <w:tc>
          <w:tcPr>
            <w:tcW w:w="1985" w:type="dxa"/>
          </w:tcPr>
          <w:p w14:paraId="5847DD5E" w14:textId="1C012CED" w:rsidR="004C177F" w:rsidRPr="00C30265" w:rsidRDefault="004C177F" w:rsidP="609DF044">
            <w:pPr>
              <w:rPr>
                <w:color w:val="000000"/>
                <w:sz w:val="18"/>
              </w:rPr>
            </w:pPr>
            <w:r w:rsidRPr="00C30265">
              <w:rPr>
                <w:color w:val="000000"/>
                <w:sz w:val="18"/>
              </w:rPr>
              <w:t xml:space="preserve">Foundation </w:t>
            </w:r>
            <w:r w:rsidR="00A11588">
              <w:rPr>
                <w:color w:val="000000"/>
                <w:sz w:val="18"/>
              </w:rPr>
              <w:t>LDBS</w:t>
            </w:r>
          </w:p>
        </w:tc>
        <w:tc>
          <w:tcPr>
            <w:tcW w:w="2126" w:type="dxa"/>
          </w:tcPr>
          <w:p w14:paraId="58043431" w14:textId="0CB260C2" w:rsidR="004C177F" w:rsidRPr="00C30265" w:rsidRDefault="004C177F" w:rsidP="009A1FF7">
            <w:pPr>
              <w:rPr>
                <w:rFonts w:cs="Calibri"/>
                <w:bCs/>
                <w:color w:val="000000"/>
                <w:sz w:val="18"/>
              </w:rPr>
            </w:pPr>
          </w:p>
        </w:tc>
        <w:tc>
          <w:tcPr>
            <w:tcW w:w="1984" w:type="dxa"/>
          </w:tcPr>
          <w:p w14:paraId="34531BDC" w14:textId="58F8674F" w:rsidR="004C177F" w:rsidRPr="00C30265" w:rsidRDefault="00A11588" w:rsidP="609DF044">
            <w:pPr>
              <w:rPr>
                <w:sz w:val="18"/>
              </w:rPr>
            </w:pPr>
            <w:r>
              <w:rPr>
                <w:sz w:val="18"/>
              </w:rPr>
              <w:t>16.11.2022-15.11.2026</w:t>
            </w:r>
          </w:p>
        </w:tc>
        <w:tc>
          <w:tcPr>
            <w:tcW w:w="1985" w:type="dxa"/>
          </w:tcPr>
          <w:p w14:paraId="73609B83" w14:textId="1575C48A" w:rsidR="004C177F" w:rsidRPr="00C67B6D" w:rsidRDefault="009D1CBB" w:rsidP="609DF044">
            <w:pPr>
              <w:rPr>
                <w:sz w:val="18"/>
              </w:rPr>
            </w:pPr>
            <w:r w:rsidRPr="00C67B6D">
              <w:rPr>
                <w:sz w:val="18"/>
              </w:rPr>
              <w:t>Present</w:t>
            </w:r>
          </w:p>
        </w:tc>
      </w:tr>
      <w:tr w:rsidR="008F51F1" w:rsidRPr="00C30265" w14:paraId="539DD493" w14:textId="77777777" w:rsidTr="008F51F1">
        <w:tc>
          <w:tcPr>
            <w:tcW w:w="2410" w:type="dxa"/>
          </w:tcPr>
          <w:p w14:paraId="1F9D0C66" w14:textId="410D201C" w:rsidR="008F51F1" w:rsidRPr="00C30265" w:rsidRDefault="00E607F2" w:rsidP="008F51F1">
            <w:pPr>
              <w:rPr>
                <w:color w:val="000000"/>
                <w:sz w:val="18"/>
              </w:rPr>
            </w:pPr>
            <w:r>
              <w:rPr>
                <w:color w:val="000000"/>
                <w:sz w:val="18"/>
              </w:rPr>
              <w:t>Revd Kim Quak-Winslow</w:t>
            </w:r>
          </w:p>
        </w:tc>
        <w:tc>
          <w:tcPr>
            <w:tcW w:w="1985" w:type="dxa"/>
          </w:tcPr>
          <w:p w14:paraId="66F166EA" w14:textId="77777777" w:rsidR="008F51F1" w:rsidRPr="00C30265" w:rsidRDefault="008F51F1" w:rsidP="008F51F1">
            <w:pPr>
              <w:rPr>
                <w:color w:val="000000"/>
                <w:sz w:val="18"/>
              </w:rPr>
            </w:pPr>
            <w:r w:rsidRPr="00C30265">
              <w:rPr>
                <w:color w:val="000000"/>
                <w:sz w:val="18"/>
              </w:rPr>
              <w:t>Foundation Incumbent</w:t>
            </w:r>
          </w:p>
        </w:tc>
        <w:tc>
          <w:tcPr>
            <w:tcW w:w="2126" w:type="dxa"/>
          </w:tcPr>
          <w:p w14:paraId="5606123F" w14:textId="77777777" w:rsidR="008F51F1" w:rsidRPr="00C30265" w:rsidRDefault="008F51F1" w:rsidP="008F51F1">
            <w:pPr>
              <w:rPr>
                <w:color w:val="000000"/>
                <w:sz w:val="18"/>
              </w:rPr>
            </w:pPr>
          </w:p>
        </w:tc>
        <w:tc>
          <w:tcPr>
            <w:tcW w:w="1984" w:type="dxa"/>
          </w:tcPr>
          <w:p w14:paraId="41F6E2AA" w14:textId="77777777" w:rsidR="008F51F1" w:rsidRPr="00C30265" w:rsidRDefault="008F51F1" w:rsidP="008F51F1">
            <w:pPr>
              <w:rPr>
                <w:color w:val="000000"/>
                <w:sz w:val="18"/>
              </w:rPr>
            </w:pPr>
            <w:r w:rsidRPr="00C30265">
              <w:rPr>
                <w:color w:val="000000"/>
                <w:sz w:val="18"/>
              </w:rPr>
              <w:t>N/a (ex-officio)</w:t>
            </w:r>
          </w:p>
        </w:tc>
        <w:tc>
          <w:tcPr>
            <w:tcW w:w="1985" w:type="dxa"/>
          </w:tcPr>
          <w:p w14:paraId="37625D30" w14:textId="20A0A791" w:rsidR="008F51F1" w:rsidRPr="00C67B6D" w:rsidRDefault="009D1CBB" w:rsidP="008F51F1">
            <w:pPr>
              <w:rPr>
                <w:sz w:val="18"/>
              </w:rPr>
            </w:pPr>
            <w:r w:rsidRPr="00C67B6D">
              <w:rPr>
                <w:sz w:val="18"/>
              </w:rPr>
              <w:t>Apologies</w:t>
            </w:r>
          </w:p>
        </w:tc>
      </w:tr>
      <w:tr w:rsidR="00A11588" w:rsidRPr="00C30265" w14:paraId="0FECFE71" w14:textId="77777777" w:rsidTr="008F51F1">
        <w:tc>
          <w:tcPr>
            <w:tcW w:w="2410" w:type="dxa"/>
          </w:tcPr>
          <w:p w14:paraId="75BC2075" w14:textId="73F7FA9F" w:rsidR="00A11588" w:rsidRPr="00C30265" w:rsidRDefault="009D1CBB" w:rsidP="008F51F1">
            <w:pPr>
              <w:rPr>
                <w:color w:val="000000"/>
                <w:sz w:val="18"/>
              </w:rPr>
            </w:pPr>
            <w:r>
              <w:rPr>
                <w:color w:val="000000"/>
                <w:sz w:val="18"/>
              </w:rPr>
              <w:t xml:space="preserve">Revd </w:t>
            </w:r>
            <w:r w:rsidR="00A11588">
              <w:rPr>
                <w:color w:val="000000"/>
                <w:sz w:val="18"/>
              </w:rPr>
              <w:t xml:space="preserve">Cindy </w:t>
            </w:r>
            <w:r w:rsidR="00995E41">
              <w:rPr>
                <w:color w:val="000000"/>
                <w:sz w:val="18"/>
              </w:rPr>
              <w:t>K</w:t>
            </w:r>
            <w:r w:rsidR="00A11588">
              <w:rPr>
                <w:color w:val="000000"/>
                <w:sz w:val="18"/>
              </w:rPr>
              <w:t>ent</w:t>
            </w:r>
          </w:p>
        </w:tc>
        <w:tc>
          <w:tcPr>
            <w:tcW w:w="1985" w:type="dxa"/>
          </w:tcPr>
          <w:p w14:paraId="4D361F1D" w14:textId="0CB1442D" w:rsidR="00A11588" w:rsidRPr="00C30265" w:rsidRDefault="00A11588" w:rsidP="008F51F1">
            <w:pPr>
              <w:rPr>
                <w:color w:val="000000"/>
                <w:sz w:val="18"/>
              </w:rPr>
            </w:pPr>
            <w:r>
              <w:rPr>
                <w:color w:val="000000"/>
                <w:sz w:val="18"/>
              </w:rPr>
              <w:t>Foundation PCC</w:t>
            </w:r>
          </w:p>
        </w:tc>
        <w:tc>
          <w:tcPr>
            <w:tcW w:w="2126" w:type="dxa"/>
          </w:tcPr>
          <w:p w14:paraId="30548A0E" w14:textId="77777777" w:rsidR="00A11588" w:rsidRPr="00C30265" w:rsidRDefault="00A11588" w:rsidP="008F51F1">
            <w:pPr>
              <w:rPr>
                <w:color w:val="000000"/>
                <w:sz w:val="18"/>
              </w:rPr>
            </w:pPr>
          </w:p>
        </w:tc>
        <w:tc>
          <w:tcPr>
            <w:tcW w:w="1984" w:type="dxa"/>
          </w:tcPr>
          <w:p w14:paraId="364111DB" w14:textId="41705A5A" w:rsidR="00A11588" w:rsidRPr="00C30265" w:rsidRDefault="00A11588" w:rsidP="008F51F1">
            <w:pPr>
              <w:rPr>
                <w:color w:val="000000"/>
                <w:sz w:val="18"/>
              </w:rPr>
            </w:pPr>
            <w:r>
              <w:rPr>
                <w:color w:val="000000"/>
                <w:sz w:val="18"/>
              </w:rPr>
              <w:t>TBC</w:t>
            </w:r>
          </w:p>
        </w:tc>
        <w:tc>
          <w:tcPr>
            <w:tcW w:w="1985" w:type="dxa"/>
          </w:tcPr>
          <w:p w14:paraId="7956BF12" w14:textId="1EF47B80" w:rsidR="00A11588" w:rsidRPr="00C67B6D" w:rsidRDefault="00C67B6D" w:rsidP="008F51F1">
            <w:pPr>
              <w:rPr>
                <w:sz w:val="18"/>
              </w:rPr>
            </w:pPr>
            <w:r w:rsidRPr="00C67B6D">
              <w:rPr>
                <w:sz w:val="18"/>
              </w:rPr>
              <w:t>Apologies</w:t>
            </w:r>
          </w:p>
        </w:tc>
      </w:tr>
      <w:tr w:rsidR="008F51F1" w:rsidRPr="00C30265" w14:paraId="7D29E330" w14:textId="77777777" w:rsidTr="008F51F1">
        <w:tc>
          <w:tcPr>
            <w:tcW w:w="2410" w:type="dxa"/>
          </w:tcPr>
          <w:p w14:paraId="0AD43E49" w14:textId="77777777" w:rsidR="008F51F1" w:rsidRPr="00C30265" w:rsidRDefault="008F51F1" w:rsidP="008F51F1">
            <w:pPr>
              <w:rPr>
                <w:color w:val="000000"/>
                <w:sz w:val="18"/>
              </w:rPr>
            </w:pPr>
            <w:r w:rsidRPr="00C30265">
              <w:rPr>
                <w:color w:val="000000"/>
                <w:sz w:val="18"/>
              </w:rPr>
              <w:t>Luke Bridges (LB)</w:t>
            </w:r>
          </w:p>
        </w:tc>
        <w:tc>
          <w:tcPr>
            <w:tcW w:w="1985" w:type="dxa"/>
          </w:tcPr>
          <w:p w14:paraId="0B661F49" w14:textId="77777777" w:rsidR="008F51F1" w:rsidRPr="00C30265" w:rsidRDefault="008F51F1" w:rsidP="008F51F1">
            <w:pPr>
              <w:rPr>
                <w:color w:val="000000"/>
                <w:sz w:val="18"/>
              </w:rPr>
            </w:pPr>
            <w:r w:rsidRPr="00C30265">
              <w:rPr>
                <w:color w:val="000000"/>
                <w:sz w:val="18"/>
              </w:rPr>
              <w:t xml:space="preserve">Staff </w:t>
            </w:r>
          </w:p>
        </w:tc>
        <w:tc>
          <w:tcPr>
            <w:tcW w:w="2126" w:type="dxa"/>
          </w:tcPr>
          <w:p w14:paraId="67CADFCD" w14:textId="4452CA09" w:rsidR="008F51F1" w:rsidRPr="00C30265" w:rsidRDefault="008F51F1" w:rsidP="008F51F1">
            <w:pPr>
              <w:rPr>
                <w:color w:val="000000"/>
                <w:sz w:val="18"/>
              </w:rPr>
            </w:pPr>
            <w:r w:rsidRPr="00C30265">
              <w:rPr>
                <w:color w:val="000000"/>
                <w:sz w:val="18"/>
              </w:rPr>
              <w:t>Head</w:t>
            </w:r>
            <w:r w:rsidR="00753FF0">
              <w:rPr>
                <w:color w:val="000000"/>
                <w:sz w:val="18"/>
              </w:rPr>
              <w:t>t</w:t>
            </w:r>
            <w:r w:rsidRPr="00C30265">
              <w:rPr>
                <w:color w:val="000000"/>
                <w:sz w:val="18"/>
              </w:rPr>
              <w:t>eacher</w:t>
            </w:r>
          </w:p>
        </w:tc>
        <w:tc>
          <w:tcPr>
            <w:tcW w:w="1984" w:type="dxa"/>
          </w:tcPr>
          <w:p w14:paraId="6CF8A2B9" w14:textId="77777777" w:rsidR="008F51F1" w:rsidRPr="00C30265" w:rsidRDefault="008F51F1" w:rsidP="008F51F1">
            <w:pPr>
              <w:rPr>
                <w:color w:val="000000"/>
                <w:sz w:val="18"/>
              </w:rPr>
            </w:pPr>
            <w:r w:rsidRPr="00C30265">
              <w:rPr>
                <w:color w:val="000000"/>
                <w:sz w:val="18"/>
              </w:rPr>
              <w:t>N/a (ex officio)</w:t>
            </w:r>
          </w:p>
        </w:tc>
        <w:tc>
          <w:tcPr>
            <w:tcW w:w="1985" w:type="dxa"/>
          </w:tcPr>
          <w:p w14:paraId="19877896" w14:textId="77777777" w:rsidR="008F51F1" w:rsidRPr="00C67B6D" w:rsidRDefault="008F51F1" w:rsidP="008F51F1">
            <w:pPr>
              <w:rPr>
                <w:sz w:val="18"/>
              </w:rPr>
            </w:pPr>
            <w:r w:rsidRPr="00C67B6D">
              <w:rPr>
                <w:sz w:val="18"/>
              </w:rPr>
              <w:t>Present</w:t>
            </w:r>
          </w:p>
        </w:tc>
      </w:tr>
      <w:tr w:rsidR="008F51F1" w:rsidRPr="00C30265" w14:paraId="2DC26D7C" w14:textId="77777777" w:rsidTr="008F51F1">
        <w:tc>
          <w:tcPr>
            <w:tcW w:w="2410" w:type="dxa"/>
          </w:tcPr>
          <w:p w14:paraId="4AFD9A54" w14:textId="6E4E786D" w:rsidR="008F51F1" w:rsidRPr="00C30265" w:rsidRDefault="001D53BD" w:rsidP="008F51F1">
            <w:pPr>
              <w:rPr>
                <w:color w:val="000000"/>
                <w:sz w:val="18"/>
              </w:rPr>
            </w:pPr>
            <w:r>
              <w:rPr>
                <w:color w:val="000000"/>
                <w:sz w:val="18"/>
              </w:rPr>
              <w:t>Stuart Olver</w:t>
            </w:r>
          </w:p>
        </w:tc>
        <w:tc>
          <w:tcPr>
            <w:tcW w:w="1985" w:type="dxa"/>
          </w:tcPr>
          <w:p w14:paraId="7E1665F3" w14:textId="77777777" w:rsidR="008F51F1" w:rsidRPr="00C30265" w:rsidRDefault="008F51F1" w:rsidP="008F51F1">
            <w:pPr>
              <w:rPr>
                <w:color w:val="000000"/>
                <w:sz w:val="18"/>
              </w:rPr>
            </w:pPr>
            <w:r w:rsidRPr="00C30265">
              <w:rPr>
                <w:color w:val="000000"/>
                <w:sz w:val="18"/>
              </w:rPr>
              <w:t>Staff</w:t>
            </w:r>
          </w:p>
        </w:tc>
        <w:tc>
          <w:tcPr>
            <w:tcW w:w="2126" w:type="dxa"/>
          </w:tcPr>
          <w:p w14:paraId="3C520886" w14:textId="77777777" w:rsidR="008F51F1" w:rsidRPr="00C30265" w:rsidRDefault="008F51F1" w:rsidP="008F51F1">
            <w:pPr>
              <w:rPr>
                <w:rFonts w:cs="Calibri"/>
                <w:bCs/>
                <w:color w:val="000000"/>
                <w:sz w:val="18"/>
              </w:rPr>
            </w:pPr>
          </w:p>
        </w:tc>
        <w:tc>
          <w:tcPr>
            <w:tcW w:w="1984" w:type="dxa"/>
          </w:tcPr>
          <w:p w14:paraId="321DD03A" w14:textId="0DBBCF32" w:rsidR="008F51F1" w:rsidRPr="00C30265" w:rsidRDefault="001D53BD" w:rsidP="008F51F1">
            <w:pPr>
              <w:rPr>
                <w:sz w:val="18"/>
              </w:rPr>
            </w:pPr>
            <w:r>
              <w:rPr>
                <w:sz w:val="18"/>
              </w:rPr>
              <w:t>03.10.2022-02.10.2026</w:t>
            </w:r>
          </w:p>
        </w:tc>
        <w:tc>
          <w:tcPr>
            <w:tcW w:w="1985" w:type="dxa"/>
          </w:tcPr>
          <w:p w14:paraId="3CCA08DA" w14:textId="68D254D8" w:rsidR="008F51F1" w:rsidRPr="00C67B6D" w:rsidRDefault="004F6588" w:rsidP="008F51F1">
            <w:pPr>
              <w:rPr>
                <w:sz w:val="18"/>
              </w:rPr>
            </w:pPr>
            <w:r w:rsidRPr="00C67B6D">
              <w:rPr>
                <w:sz w:val="18"/>
              </w:rPr>
              <w:t>Present</w:t>
            </w:r>
          </w:p>
        </w:tc>
      </w:tr>
      <w:tr w:rsidR="008F51F1" w:rsidRPr="00C30265" w14:paraId="50935EEC" w14:textId="77777777" w:rsidTr="008F51F1">
        <w:tc>
          <w:tcPr>
            <w:tcW w:w="2410" w:type="dxa"/>
          </w:tcPr>
          <w:p w14:paraId="16EF032B" w14:textId="77777777" w:rsidR="008F51F1" w:rsidRPr="00C30265" w:rsidRDefault="008F51F1" w:rsidP="008F51F1">
            <w:pPr>
              <w:rPr>
                <w:color w:val="000000"/>
                <w:sz w:val="18"/>
              </w:rPr>
            </w:pPr>
            <w:r w:rsidRPr="00C30265">
              <w:rPr>
                <w:color w:val="000000"/>
                <w:sz w:val="18"/>
              </w:rPr>
              <w:t>Charlotte Lea-Robbins (CLR)</w:t>
            </w:r>
          </w:p>
        </w:tc>
        <w:tc>
          <w:tcPr>
            <w:tcW w:w="1985" w:type="dxa"/>
          </w:tcPr>
          <w:p w14:paraId="6A594948" w14:textId="77777777" w:rsidR="008F51F1" w:rsidRPr="00C30265" w:rsidRDefault="008F51F1" w:rsidP="008F51F1">
            <w:pPr>
              <w:rPr>
                <w:color w:val="000000"/>
                <w:sz w:val="18"/>
              </w:rPr>
            </w:pPr>
            <w:r w:rsidRPr="00C30265">
              <w:rPr>
                <w:color w:val="000000"/>
                <w:sz w:val="18"/>
              </w:rPr>
              <w:t xml:space="preserve">LA </w:t>
            </w:r>
          </w:p>
        </w:tc>
        <w:tc>
          <w:tcPr>
            <w:tcW w:w="2126" w:type="dxa"/>
          </w:tcPr>
          <w:p w14:paraId="7E5D45FD" w14:textId="77777777" w:rsidR="008F51F1" w:rsidRPr="00C30265" w:rsidRDefault="008F51F1" w:rsidP="008F51F1">
            <w:pPr>
              <w:rPr>
                <w:rFonts w:cs="Calibri"/>
                <w:bCs/>
                <w:color w:val="000000"/>
                <w:sz w:val="18"/>
              </w:rPr>
            </w:pPr>
          </w:p>
        </w:tc>
        <w:tc>
          <w:tcPr>
            <w:tcW w:w="1984" w:type="dxa"/>
          </w:tcPr>
          <w:p w14:paraId="5B52FE42" w14:textId="4C65E47C" w:rsidR="008F51F1" w:rsidRPr="00C30265" w:rsidRDefault="00656913" w:rsidP="008F51F1">
            <w:pPr>
              <w:rPr>
                <w:color w:val="000000"/>
                <w:sz w:val="18"/>
              </w:rPr>
            </w:pPr>
            <w:r>
              <w:rPr>
                <w:color w:val="000000"/>
                <w:sz w:val="18"/>
              </w:rPr>
              <w:t>09</w:t>
            </w:r>
            <w:r w:rsidR="008F51F1" w:rsidRPr="00C30265">
              <w:rPr>
                <w:color w:val="000000"/>
                <w:sz w:val="18"/>
              </w:rPr>
              <w:t>.</w:t>
            </w:r>
            <w:r>
              <w:rPr>
                <w:color w:val="000000"/>
                <w:sz w:val="18"/>
              </w:rPr>
              <w:t>12</w:t>
            </w:r>
            <w:r w:rsidR="008F51F1" w:rsidRPr="00C30265">
              <w:rPr>
                <w:color w:val="000000"/>
                <w:sz w:val="18"/>
              </w:rPr>
              <w:t>.</w:t>
            </w:r>
            <w:r>
              <w:rPr>
                <w:color w:val="000000"/>
                <w:sz w:val="18"/>
              </w:rPr>
              <w:t>20</w:t>
            </w:r>
            <w:r w:rsidR="008F51F1" w:rsidRPr="00C30265">
              <w:rPr>
                <w:color w:val="000000"/>
                <w:sz w:val="18"/>
              </w:rPr>
              <w:t>-</w:t>
            </w:r>
            <w:r>
              <w:rPr>
                <w:color w:val="000000"/>
                <w:sz w:val="18"/>
              </w:rPr>
              <w:t>08</w:t>
            </w:r>
            <w:r w:rsidR="008F51F1" w:rsidRPr="00C30265">
              <w:rPr>
                <w:color w:val="000000"/>
                <w:sz w:val="18"/>
              </w:rPr>
              <w:t>.</w:t>
            </w:r>
            <w:r>
              <w:rPr>
                <w:color w:val="000000"/>
                <w:sz w:val="18"/>
              </w:rPr>
              <w:t>12</w:t>
            </w:r>
            <w:r w:rsidR="008F51F1" w:rsidRPr="00C30265">
              <w:rPr>
                <w:color w:val="000000"/>
                <w:sz w:val="18"/>
              </w:rPr>
              <w:t>.</w:t>
            </w:r>
            <w:r>
              <w:rPr>
                <w:color w:val="000000"/>
                <w:sz w:val="18"/>
              </w:rPr>
              <w:t>24</w:t>
            </w:r>
          </w:p>
        </w:tc>
        <w:tc>
          <w:tcPr>
            <w:tcW w:w="1985" w:type="dxa"/>
          </w:tcPr>
          <w:p w14:paraId="19F113DA" w14:textId="373F5DA3" w:rsidR="008F51F1" w:rsidRPr="00C67B6D" w:rsidRDefault="00C67B6D" w:rsidP="008F51F1">
            <w:pPr>
              <w:rPr>
                <w:sz w:val="18"/>
              </w:rPr>
            </w:pPr>
            <w:r w:rsidRPr="00C67B6D">
              <w:rPr>
                <w:sz w:val="18"/>
              </w:rPr>
              <w:t>Absent</w:t>
            </w:r>
          </w:p>
        </w:tc>
      </w:tr>
      <w:tr w:rsidR="001D53BD" w:rsidRPr="00C30265" w14:paraId="42A79032" w14:textId="77777777" w:rsidTr="008F51F1">
        <w:tc>
          <w:tcPr>
            <w:tcW w:w="2410" w:type="dxa"/>
          </w:tcPr>
          <w:p w14:paraId="0165CE3E" w14:textId="0639A781" w:rsidR="001D53BD" w:rsidRPr="00C30265" w:rsidRDefault="001D53BD" w:rsidP="008F51F1">
            <w:pPr>
              <w:rPr>
                <w:color w:val="000000"/>
                <w:sz w:val="18"/>
              </w:rPr>
            </w:pPr>
            <w:r>
              <w:rPr>
                <w:color w:val="000000"/>
                <w:sz w:val="18"/>
              </w:rPr>
              <w:t>Ashik Shah</w:t>
            </w:r>
          </w:p>
        </w:tc>
        <w:tc>
          <w:tcPr>
            <w:tcW w:w="1985" w:type="dxa"/>
          </w:tcPr>
          <w:p w14:paraId="39A5DDF7" w14:textId="2CC4B913" w:rsidR="001D53BD" w:rsidRPr="00C30265" w:rsidRDefault="001D53BD" w:rsidP="008F51F1">
            <w:pPr>
              <w:rPr>
                <w:color w:val="000000"/>
                <w:sz w:val="18"/>
              </w:rPr>
            </w:pPr>
            <w:r>
              <w:rPr>
                <w:color w:val="000000"/>
                <w:sz w:val="18"/>
              </w:rPr>
              <w:t>Parent</w:t>
            </w:r>
          </w:p>
        </w:tc>
        <w:tc>
          <w:tcPr>
            <w:tcW w:w="2126" w:type="dxa"/>
          </w:tcPr>
          <w:p w14:paraId="2B412479" w14:textId="77777777" w:rsidR="001D53BD" w:rsidRPr="00C30265" w:rsidRDefault="001D53BD" w:rsidP="008F51F1">
            <w:pPr>
              <w:rPr>
                <w:rFonts w:cs="Calibri"/>
                <w:bCs/>
                <w:color w:val="000000"/>
                <w:sz w:val="18"/>
              </w:rPr>
            </w:pPr>
          </w:p>
        </w:tc>
        <w:tc>
          <w:tcPr>
            <w:tcW w:w="1984" w:type="dxa"/>
          </w:tcPr>
          <w:p w14:paraId="7D210FCB" w14:textId="44E64CBB" w:rsidR="001D53BD" w:rsidRDefault="001D53BD" w:rsidP="008F51F1">
            <w:pPr>
              <w:rPr>
                <w:color w:val="000000"/>
                <w:sz w:val="18"/>
              </w:rPr>
            </w:pPr>
            <w:r>
              <w:rPr>
                <w:color w:val="000000"/>
                <w:sz w:val="18"/>
              </w:rPr>
              <w:t>13.3.2020-12.3.2024</w:t>
            </w:r>
          </w:p>
        </w:tc>
        <w:tc>
          <w:tcPr>
            <w:tcW w:w="1985" w:type="dxa"/>
          </w:tcPr>
          <w:p w14:paraId="7867D6C7" w14:textId="540E6C4D" w:rsidR="001D53BD" w:rsidRPr="00C67B6D" w:rsidRDefault="009D1CBB" w:rsidP="008F51F1">
            <w:pPr>
              <w:rPr>
                <w:sz w:val="18"/>
              </w:rPr>
            </w:pPr>
            <w:r w:rsidRPr="00C67B6D">
              <w:rPr>
                <w:sz w:val="18"/>
              </w:rPr>
              <w:t>Present</w:t>
            </w:r>
          </w:p>
        </w:tc>
      </w:tr>
      <w:tr w:rsidR="009671CA" w:rsidRPr="00C30265" w14:paraId="147BC506" w14:textId="77777777" w:rsidTr="008F51F1">
        <w:tc>
          <w:tcPr>
            <w:tcW w:w="2410" w:type="dxa"/>
          </w:tcPr>
          <w:p w14:paraId="6BE833AC" w14:textId="59ECD40E" w:rsidR="009671CA" w:rsidRDefault="009671CA" w:rsidP="008F51F1">
            <w:pPr>
              <w:rPr>
                <w:color w:val="000000"/>
                <w:sz w:val="18"/>
              </w:rPr>
            </w:pPr>
            <w:r>
              <w:rPr>
                <w:color w:val="000000"/>
                <w:sz w:val="18"/>
              </w:rPr>
              <w:t>Hoa Le-Minh</w:t>
            </w:r>
          </w:p>
        </w:tc>
        <w:tc>
          <w:tcPr>
            <w:tcW w:w="1985" w:type="dxa"/>
          </w:tcPr>
          <w:p w14:paraId="46134D76" w14:textId="65E31F68" w:rsidR="009671CA" w:rsidRDefault="009671CA" w:rsidP="008F51F1">
            <w:pPr>
              <w:rPr>
                <w:color w:val="000000"/>
                <w:sz w:val="18"/>
              </w:rPr>
            </w:pPr>
            <w:r>
              <w:rPr>
                <w:color w:val="000000"/>
                <w:sz w:val="18"/>
              </w:rPr>
              <w:t>Parent</w:t>
            </w:r>
          </w:p>
        </w:tc>
        <w:tc>
          <w:tcPr>
            <w:tcW w:w="2126" w:type="dxa"/>
          </w:tcPr>
          <w:p w14:paraId="6D8F8AFF" w14:textId="77777777" w:rsidR="009671CA" w:rsidRPr="00C30265" w:rsidRDefault="009671CA" w:rsidP="008F51F1">
            <w:pPr>
              <w:rPr>
                <w:rFonts w:cs="Calibri"/>
                <w:bCs/>
                <w:color w:val="000000"/>
                <w:sz w:val="18"/>
              </w:rPr>
            </w:pPr>
          </w:p>
        </w:tc>
        <w:tc>
          <w:tcPr>
            <w:tcW w:w="1984" w:type="dxa"/>
          </w:tcPr>
          <w:p w14:paraId="36D43E64" w14:textId="161045D3" w:rsidR="009671CA" w:rsidRDefault="00BD5A86" w:rsidP="008F51F1">
            <w:pPr>
              <w:rPr>
                <w:color w:val="000000"/>
                <w:sz w:val="18"/>
              </w:rPr>
            </w:pPr>
            <w:r w:rsidRPr="009F2F36">
              <w:rPr>
                <w:rFonts w:cs="Calibri"/>
                <w:sz w:val="18"/>
                <w:szCs w:val="18"/>
              </w:rPr>
              <w:t>8.12.2022-7.12.2026</w:t>
            </w:r>
          </w:p>
        </w:tc>
        <w:tc>
          <w:tcPr>
            <w:tcW w:w="1985" w:type="dxa"/>
          </w:tcPr>
          <w:p w14:paraId="076A4F95" w14:textId="224E5856" w:rsidR="009671CA" w:rsidRPr="00C67B6D" w:rsidRDefault="009671CA" w:rsidP="008F51F1">
            <w:pPr>
              <w:rPr>
                <w:sz w:val="18"/>
              </w:rPr>
            </w:pPr>
            <w:r>
              <w:rPr>
                <w:sz w:val="18"/>
              </w:rPr>
              <w:t>Present</w:t>
            </w:r>
          </w:p>
        </w:tc>
      </w:tr>
      <w:tr w:rsidR="008F51F1" w:rsidRPr="00C30265" w14:paraId="0ED3E779" w14:textId="77777777" w:rsidTr="008F51F1">
        <w:tc>
          <w:tcPr>
            <w:tcW w:w="6521" w:type="dxa"/>
            <w:gridSpan w:val="3"/>
          </w:tcPr>
          <w:p w14:paraId="40AD5D93" w14:textId="77777777" w:rsidR="008F51F1" w:rsidRPr="00C30265" w:rsidRDefault="008F51F1" w:rsidP="008F51F1">
            <w:pPr>
              <w:rPr>
                <w:b/>
                <w:bCs/>
                <w:color w:val="000000"/>
                <w:sz w:val="20"/>
              </w:rPr>
            </w:pPr>
            <w:r w:rsidRPr="00C30265">
              <w:rPr>
                <w:b/>
                <w:bCs/>
                <w:color w:val="000000"/>
                <w:sz w:val="20"/>
              </w:rPr>
              <w:t>Non-voting attendees</w:t>
            </w:r>
          </w:p>
        </w:tc>
        <w:tc>
          <w:tcPr>
            <w:tcW w:w="1984" w:type="dxa"/>
          </w:tcPr>
          <w:p w14:paraId="55EBA213" w14:textId="77777777" w:rsidR="008F51F1" w:rsidRPr="00C30265" w:rsidRDefault="008F51F1" w:rsidP="008F51F1">
            <w:pPr>
              <w:rPr>
                <w:rFonts w:cs="Calibri"/>
                <w:b/>
                <w:bCs/>
                <w:color w:val="000000"/>
                <w:sz w:val="18"/>
              </w:rPr>
            </w:pPr>
          </w:p>
        </w:tc>
        <w:tc>
          <w:tcPr>
            <w:tcW w:w="1985" w:type="dxa"/>
          </w:tcPr>
          <w:p w14:paraId="4BB58C4B" w14:textId="77777777" w:rsidR="008F51F1" w:rsidRPr="00C67B6D" w:rsidRDefault="008F51F1" w:rsidP="008F51F1">
            <w:pPr>
              <w:rPr>
                <w:rFonts w:cs="Calibri"/>
                <w:b/>
                <w:bCs/>
                <w:sz w:val="18"/>
              </w:rPr>
            </w:pPr>
          </w:p>
        </w:tc>
      </w:tr>
      <w:tr w:rsidR="008F51F1" w:rsidRPr="00C30265" w14:paraId="1901BA1F" w14:textId="77777777" w:rsidTr="008F51F1">
        <w:tc>
          <w:tcPr>
            <w:tcW w:w="2410" w:type="dxa"/>
          </w:tcPr>
          <w:p w14:paraId="286CF3D0" w14:textId="77777777" w:rsidR="008F51F1" w:rsidRPr="00C30265" w:rsidRDefault="008F51F1" w:rsidP="008F51F1">
            <w:pPr>
              <w:rPr>
                <w:color w:val="000000"/>
                <w:sz w:val="18"/>
              </w:rPr>
            </w:pPr>
            <w:r w:rsidRPr="00C30265">
              <w:rPr>
                <w:color w:val="000000"/>
                <w:sz w:val="18"/>
              </w:rPr>
              <w:t>Jane Corkill (JC)</w:t>
            </w:r>
          </w:p>
        </w:tc>
        <w:tc>
          <w:tcPr>
            <w:tcW w:w="1985" w:type="dxa"/>
          </w:tcPr>
          <w:p w14:paraId="76D2438F" w14:textId="77777777" w:rsidR="008F51F1" w:rsidRPr="00C30265" w:rsidRDefault="008F51F1" w:rsidP="008F51F1">
            <w:pPr>
              <w:rPr>
                <w:color w:val="000000"/>
                <w:sz w:val="18"/>
              </w:rPr>
            </w:pPr>
            <w:r w:rsidRPr="00C30265">
              <w:rPr>
                <w:color w:val="000000"/>
                <w:sz w:val="18"/>
              </w:rPr>
              <w:t>N/A</w:t>
            </w:r>
          </w:p>
        </w:tc>
        <w:tc>
          <w:tcPr>
            <w:tcW w:w="2126" w:type="dxa"/>
          </w:tcPr>
          <w:p w14:paraId="7B76AC59" w14:textId="77777777" w:rsidR="008F51F1" w:rsidRPr="00C30265" w:rsidRDefault="008F51F1" w:rsidP="008F51F1">
            <w:pPr>
              <w:rPr>
                <w:color w:val="000000"/>
                <w:sz w:val="18"/>
              </w:rPr>
            </w:pPr>
            <w:r>
              <w:rPr>
                <w:color w:val="000000"/>
                <w:sz w:val="18"/>
              </w:rPr>
              <w:t>Associate member (DHT)</w:t>
            </w:r>
          </w:p>
        </w:tc>
        <w:tc>
          <w:tcPr>
            <w:tcW w:w="1984" w:type="dxa"/>
          </w:tcPr>
          <w:p w14:paraId="12BEC5A6" w14:textId="4DD45310" w:rsidR="008F51F1" w:rsidRPr="00C30265" w:rsidRDefault="00746A97" w:rsidP="008F51F1">
            <w:pPr>
              <w:rPr>
                <w:color w:val="000000"/>
                <w:sz w:val="18"/>
              </w:rPr>
            </w:pPr>
            <w:r>
              <w:rPr>
                <w:color w:val="000000"/>
                <w:sz w:val="18"/>
              </w:rPr>
              <w:t>1</w:t>
            </w:r>
            <w:r w:rsidR="00656913">
              <w:rPr>
                <w:color w:val="000000"/>
                <w:sz w:val="18"/>
              </w:rPr>
              <w:t>7</w:t>
            </w:r>
            <w:r>
              <w:rPr>
                <w:color w:val="000000"/>
                <w:sz w:val="18"/>
              </w:rPr>
              <w:t>.10.</w:t>
            </w:r>
            <w:r w:rsidR="00656913">
              <w:rPr>
                <w:color w:val="000000"/>
                <w:sz w:val="18"/>
              </w:rPr>
              <w:t>20</w:t>
            </w:r>
            <w:r>
              <w:rPr>
                <w:color w:val="000000"/>
                <w:sz w:val="18"/>
              </w:rPr>
              <w:t>-16.10.</w:t>
            </w:r>
            <w:r w:rsidR="00656913">
              <w:rPr>
                <w:color w:val="000000"/>
                <w:sz w:val="18"/>
              </w:rPr>
              <w:t>21</w:t>
            </w:r>
          </w:p>
        </w:tc>
        <w:tc>
          <w:tcPr>
            <w:tcW w:w="1985" w:type="dxa"/>
          </w:tcPr>
          <w:p w14:paraId="3BB139C3" w14:textId="51A518E4" w:rsidR="008F51F1" w:rsidRPr="00C67B6D" w:rsidRDefault="009D1CBB" w:rsidP="008F51F1">
            <w:pPr>
              <w:rPr>
                <w:sz w:val="18"/>
              </w:rPr>
            </w:pPr>
            <w:r w:rsidRPr="00C67B6D">
              <w:rPr>
                <w:sz w:val="18"/>
              </w:rPr>
              <w:t>Present</w:t>
            </w:r>
          </w:p>
        </w:tc>
      </w:tr>
      <w:tr w:rsidR="008F51F1" w:rsidRPr="00C30265" w14:paraId="6EF70C47" w14:textId="77777777" w:rsidTr="008F51F1">
        <w:tc>
          <w:tcPr>
            <w:tcW w:w="2410" w:type="dxa"/>
          </w:tcPr>
          <w:p w14:paraId="724DE74A" w14:textId="61F8B3A6" w:rsidR="008F51F1" w:rsidRDefault="008F51F1" w:rsidP="008F51F1">
            <w:pPr>
              <w:rPr>
                <w:color w:val="000000"/>
                <w:sz w:val="18"/>
              </w:rPr>
            </w:pPr>
            <w:r>
              <w:rPr>
                <w:color w:val="000000"/>
                <w:sz w:val="18"/>
              </w:rPr>
              <w:t>Caroline Winston</w:t>
            </w:r>
            <w:r w:rsidR="00A15DC0">
              <w:rPr>
                <w:color w:val="000000"/>
                <w:sz w:val="18"/>
              </w:rPr>
              <w:t xml:space="preserve"> (CW)</w:t>
            </w:r>
          </w:p>
        </w:tc>
        <w:tc>
          <w:tcPr>
            <w:tcW w:w="1985" w:type="dxa"/>
          </w:tcPr>
          <w:p w14:paraId="31AEEC48" w14:textId="77777777" w:rsidR="008F51F1" w:rsidRDefault="008F51F1" w:rsidP="008F51F1">
            <w:pPr>
              <w:rPr>
                <w:color w:val="000000"/>
                <w:sz w:val="18"/>
              </w:rPr>
            </w:pPr>
            <w:r>
              <w:rPr>
                <w:color w:val="000000"/>
                <w:sz w:val="18"/>
              </w:rPr>
              <w:t>Clerk</w:t>
            </w:r>
          </w:p>
        </w:tc>
        <w:tc>
          <w:tcPr>
            <w:tcW w:w="2126" w:type="dxa"/>
          </w:tcPr>
          <w:p w14:paraId="1EAB5D4D" w14:textId="77777777" w:rsidR="008F51F1" w:rsidRPr="00C30265" w:rsidRDefault="008F51F1" w:rsidP="008F51F1">
            <w:pPr>
              <w:rPr>
                <w:color w:val="000000"/>
                <w:sz w:val="18"/>
              </w:rPr>
            </w:pPr>
          </w:p>
        </w:tc>
        <w:tc>
          <w:tcPr>
            <w:tcW w:w="1984" w:type="dxa"/>
          </w:tcPr>
          <w:p w14:paraId="2F270FF7" w14:textId="77777777" w:rsidR="008F51F1" w:rsidRPr="00C30265" w:rsidRDefault="008F51F1" w:rsidP="008F51F1">
            <w:pPr>
              <w:rPr>
                <w:color w:val="000000"/>
                <w:sz w:val="18"/>
              </w:rPr>
            </w:pPr>
            <w:r>
              <w:rPr>
                <w:color w:val="000000"/>
                <w:sz w:val="18"/>
              </w:rPr>
              <w:t>N/A</w:t>
            </w:r>
          </w:p>
        </w:tc>
        <w:tc>
          <w:tcPr>
            <w:tcW w:w="1985" w:type="dxa"/>
          </w:tcPr>
          <w:p w14:paraId="089C4B07" w14:textId="77777777" w:rsidR="008F51F1" w:rsidRPr="00C67B6D" w:rsidRDefault="008F51F1" w:rsidP="008F51F1">
            <w:pPr>
              <w:rPr>
                <w:sz w:val="18"/>
              </w:rPr>
            </w:pPr>
            <w:r w:rsidRPr="00C67B6D">
              <w:rPr>
                <w:sz w:val="18"/>
              </w:rPr>
              <w:t>In attendance</w:t>
            </w:r>
          </w:p>
        </w:tc>
      </w:tr>
    </w:tbl>
    <w:p w14:paraId="169EFD9A" w14:textId="77777777" w:rsidR="00183375" w:rsidRDefault="00183375" w:rsidP="00183375">
      <w:pPr>
        <w:jc w:val="center"/>
        <w:rPr>
          <w:b/>
          <w:bCs/>
          <w:sz w:val="28"/>
        </w:rPr>
      </w:pPr>
    </w:p>
    <w:p w14:paraId="6C73AF85" w14:textId="77777777" w:rsidR="00183375" w:rsidRPr="00533384" w:rsidRDefault="00183375" w:rsidP="00183375">
      <w:pPr>
        <w:jc w:val="center"/>
        <w:rPr>
          <w:b/>
          <w:bCs/>
          <w:sz w:val="28"/>
        </w:rPr>
      </w:pPr>
      <w:r>
        <w:rPr>
          <w:b/>
          <w:bCs/>
          <w:sz w:val="28"/>
        </w:rPr>
        <w:t>PART ONE</w:t>
      </w:r>
    </w:p>
    <w:p w14:paraId="2D217276" w14:textId="77777777" w:rsidR="004C177F" w:rsidRDefault="004C177F" w:rsidP="007F0513">
      <w:pPr>
        <w:ind w:left="567"/>
        <w:rPr>
          <w:rFonts w:cs="Calibri"/>
          <w:b/>
          <w:sz w:val="20"/>
        </w:rPr>
      </w:pPr>
    </w:p>
    <w:p w14:paraId="7730D721" w14:textId="77777777" w:rsidR="004C177F" w:rsidRDefault="004C177F" w:rsidP="609DF044">
      <w:pPr>
        <w:rPr>
          <w:b/>
          <w:bCs/>
        </w:rPr>
      </w:pPr>
      <w:r>
        <w:rPr>
          <w:b/>
          <w:bCs/>
          <w:smallCaps/>
        </w:rPr>
        <w:t>1.</w:t>
      </w:r>
      <w:r>
        <w:rPr>
          <w:b/>
          <w:bCs/>
          <w:smallCaps/>
        </w:rPr>
        <w:tab/>
        <w:t>OPENING PRAYER</w:t>
      </w:r>
    </w:p>
    <w:p w14:paraId="27BA0B05" w14:textId="509EC592" w:rsidR="00E834E3" w:rsidRDefault="004C177F" w:rsidP="00A658A0">
      <w:pPr>
        <w:rPr>
          <w:b/>
          <w:bCs/>
        </w:rPr>
      </w:pPr>
      <w:r w:rsidRPr="609DF044">
        <w:rPr>
          <w:smallCaps/>
        </w:rPr>
        <w:t>1.1</w:t>
      </w:r>
      <w:r>
        <w:rPr>
          <w:smallCaps/>
        </w:rPr>
        <w:tab/>
      </w:r>
      <w:r w:rsidR="00D13341">
        <w:t>The meeting opened</w:t>
      </w:r>
      <w:r w:rsidRPr="609DF044">
        <w:t xml:space="preserve"> with a prayer.</w:t>
      </w:r>
    </w:p>
    <w:p w14:paraId="27458660" w14:textId="77777777" w:rsidR="004C177F" w:rsidRPr="00E834E3" w:rsidRDefault="004C177F" w:rsidP="00A658A0">
      <w:pPr>
        <w:rPr>
          <w:b/>
          <w:bCs/>
        </w:rPr>
      </w:pPr>
      <w:r>
        <w:rPr>
          <w:b/>
          <w:bCs/>
          <w:smallCaps/>
        </w:rPr>
        <w:t xml:space="preserve"> </w:t>
      </w:r>
    </w:p>
    <w:p w14:paraId="3140D643" w14:textId="05E646CA" w:rsidR="004C177F" w:rsidRDefault="004C177F" w:rsidP="609DF044">
      <w:pPr>
        <w:rPr>
          <w:b/>
          <w:bCs/>
          <w:smallCaps/>
        </w:rPr>
      </w:pPr>
      <w:r>
        <w:rPr>
          <w:b/>
          <w:bCs/>
          <w:smallCaps/>
        </w:rPr>
        <w:t>2.</w:t>
      </w:r>
      <w:r>
        <w:rPr>
          <w:b/>
          <w:bCs/>
          <w:smallCaps/>
        </w:rPr>
        <w:tab/>
        <w:t xml:space="preserve">WELCOME &amp; INTRODUCTIONS </w:t>
      </w:r>
    </w:p>
    <w:p w14:paraId="7AE42C7F" w14:textId="58B152EC" w:rsidR="00317F21" w:rsidRDefault="0034046A" w:rsidP="001D53BD">
      <w:pPr>
        <w:ind w:left="720" w:hanging="720"/>
        <w:rPr>
          <w:bCs/>
        </w:rPr>
      </w:pPr>
      <w:r>
        <w:rPr>
          <w:bCs/>
        </w:rPr>
        <w:t>2.</w:t>
      </w:r>
      <w:r w:rsidR="008403BF">
        <w:rPr>
          <w:bCs/>
        </w:rPr>
        <w:t>1</w:t>
      </w:r>
      <w:r>
        <w:rPr>
          <w:bCs/>
        </w:rPr>
        <w:tab/>
      </w:r>
      <w:r w:rsidR="00AA4264">
        <w:rPr>
          <w:bCs/>
        </w:rPr>
        <w:t>The Chair welcomed all to the meeting</w:t>
      </w:r>
      <w:r w:rsidR="00A8623E">
        <w:rPr>
          <w:bCs/>
        </w:rPr>
        <w:t>.</w:t>
      </w:r>
    </w:p>
    <w:p w14:paraId="07880569" w14:textId="77777777" w:rsidR="004C177F" w:rsidRDefault="004C177F" w:rsidP="00FA329D">
      <w:pPr>
        <w:rPr>
          <w:bCs/>
        </w:rPr>
      </w:pPr>
    </w:p>
    <w:p w14:paraId="084441D3" w14:textId="77777777" w:rsidR="004C177F" w:rsidRDefault="004C177F" w:rsidP="609DF044">
      <w:pPr>
        <w:rPr>
          <w:b/>
          <w:bCs/>
        </w:rPr>
      </w:pPr>
      <w:r>
        <w:rPr>
          <w:b/>
          <w:bCs/>
          <w:smallCaps/>
        </w:rPr>
        <w:t>3.</w:t>
      </w:r>
      <w:r>
        <w:rPr>
          <w:b/>
          <w:bCs/>
          <w:smallCaps/>
        </w:rPr>
        <w:tab/>
        <w:t>APOLOGIES FOR ABSENCE</w:t>
      </w:r>
    </w:p>
    <w:p w14:paraId="5D2DDA7D" w14:textId="4B5D31BF" w:rsidR="009D1CBB" w:rsidRDefault="004C177F" w:rsidP="001527FE">
      <w:pPr>
        <w:ind w:left="720" w:hanging="720"/>
      </w:pPr>
      <w:r w:rsidRPr="609DF044">
        <w:rPr>
          <w:smallCaps/>
        </w:rPr>
        <w:t>3.1</w:t>
      </w:r>
      <w:r w:rsidR="00D13341">
        <w:tab/>
      </w:r>
      <w:r w:rsidR="00FF195E">
        <w:t>Consent was recorded to apologies for absence submitted on behalf of</w:t>
      </w:r>
      <w:r w:rsidR="00306689">
        <w:t xml:space="preserve"> </w:t>
      </w:r>
      <w:r w:rsidR="00872BC2">
        <w:t>Revd Kim Quak-Winslow and Cindy Kent.</w:t>
      </w:r>
    </w:p>
    <w:p w14:paraId="29BFAD62" w14:textId="15302472" w:rsidR="00872BC2" w:rsidRDefault="00872BC2" w:rsidP="001527FE">
      <w:pPr>
        <w:ind w:left="720" w:hanging="720"/>
      </w:pPr>
      <w:r>
        <w:t>3.2</w:t>
      </w:r>
      <w:r>
        <w:tab/>
        <w:t>Charlotte Lea-Robbins was absent.</w:t>
      </w:r>
    </w:p>
    <w:p w14:paraId="61BD0C0A" w14:textId="77777777" w:rsidR="00985608" w:rsidRPr="00794CA0" w:rsidRDefault="00985608" w:rsidP="00794CA0">
      <w:pPr>
        <w:ind w:left="720" w:hanging="720"/>
      </w:pPr>
    </w:p>
    <w:p w14:paraId="3DD0B9F3" w14:textId="2157DADD" w:rsidR="004C177F" w:rsidRDefault="004C177F" w:rsidP="609DF044">
      <w:pPr>
        <w:rPr>
          <w:b/>
          <w:bCs/>
          <w:smallCaps/>
        </w:rPr>
      </w:pPr>
      <w:r>
        <w:rPr>
          <w:b/>
          <w:bCs/>
          <w:smallCaps/>
        </w:rPr>
        <w:t>4.</w:t>
      </w:r>
      <w:r>
        <w:rPr>
          <w:b/>
          <w:bCs/>
          <w:smallCaps/>
        </w:rPr>
        <w:tab/>
        <w:t>DECLARATION OF INTERESTS</w:t>
      </w:r>
    </w:p>
    <w:p w14:paraId="08F24891" w14:textId="55AE3831" w:rsidR="002539C7" w:rsidRDefault="00756AD0" w:rsidP="00842F5F">
      <w:r w:rsidRPr="00756AD0">
        <w:rPr>
          <w:bCs/>
          <w:smallCaps/>
        </w:rPr>
        <w:t>4.1</w:t>
      </w:r>
      <w:r w:rsidRPr="00756AD0">
        <w:rPr>
          <w:bCs/>
          <w:smallCaps/>
        </w:rPr>
        <w:tab/>
      </w:r>
      <w:r w:rsidR="00D7626A">
        <w:t>No business or other interests were declared for this meeting.</w:t>
      </w:r>
    </w:p>
    <w:p w14:paraId="17AE83CC" w14:textId="1D02F457" w:rsidR="00385DCB" w:rsidRDefault="00385DCB" w:rsidP="00842F5F"/>
    <w:p w14:paraId="15646F2C" w14:textId="5C8F1E47" w:rsidR="00385DCB" w:rsidRDefault="00385DCB" w:rsidP="00842F5F">
      <w:pPr>
        <w:rPr>
          <w:b/>
          <w:bCs/>
        </w:rPr>
      </w:pPr>
      <w:r>
        <w:rPr>
          <w:b/>
          <w:bCs/>
        </w:rPr>
        <w:t>5.</w:t>
      </w:r>
      <w:r>
        <w:rPr>
          <w:b/>
          <w:bCs/>
        </w:rPr>
        <w:tab/>
        <w:t xml:space="preserve">MINUTES OF THE LAST MEETING HELD ON </w:t>
      </w:r>
      <w:r w:rsidR="001527FE">
        <w:rPr>
          <w:b/>
          <w:bCs/>
        </w:rPr>
        <w:t>8</w:t>
      </w:r>
      <w:r w:rsidRPr="00385DCB">
        <w:rPr>
          <w:b/>
          <w:bCs/>
          <w:vertAlign w:val="superscript"/>
        </w:rPr>
        <w:t>TH</w:t>
      </w:r>
      <w:r>
        <w:rPr>
          <w:b/>
          <w:bCs/>
        </w:rPr>
        <w:t xml:space="preserve"> </w:t>
      </w:r>
      <w:r w:rsidR="001527FE">
        <w:rPr>
          <w:b/>
          <w:bCs/>
        </w:rPr>
        <w:t>FEBRUARY</w:t>
      </w:r>
      <w:r w:rsidR="00A8623E">
        <w:rPr>
          <w:b/>
          <w:bCs/>
        </w:rPr>
        <w:t xml:space="preserve"> </w:t>
      </w:r>
      <w:r>
        <w:rPr>
          <w:b/>
          <w:bCs/>
        </w:rPr>
        <w:t>202</w:t>
      </w:r>
      <w:r w:rsidR="001527FE">
        <w:rPr>
          <w:b/>
          <w:bCs/>
        </w:rPr>
        <w:t>3</w:t>
      </w:r>
      <w:r>
        <w:rPr>
          <w:b/>
          <w:bCs/>
        </w:rPr>
        <w:t xml:space="preserve"> AND MATTERS ARISING</w:t>
      </w:r>
    </w:p>
    <w:p w14:paraId="550E42AF" w14:textId="3593812D" w:rsidR="00362851" w:rsidRDefault="00362851" w:rsidP="00362851">
      <w:pPr>
        <w:ind w:left="720" w:hanging="720"/>
      </w:pPr>
      <w:r>
        <w:t>5.1</w:t>
      </w:r>
      <w:r>
        <w:tab/>
        <w:t xml:space="preserve">The minutes of the meeting held on </w:t>
      </w:r>
      <w:r w:rsidR="001527FE">
        <w:t>8</w:t>
      </w:r>
      <w:r>
        <w:rPr>
          <w:vertAlign w:val="superscript"/>
        </w:rPr>
        <w:t>th</w:t>
      </w:r>
      <w:r>
        <w:t xml:space="preserve"> </w:t>
      </w:r>
      <w:r w:rsidR="001527FE">
        <w:t>February</w:t>
      </w:r>
      <w:r w:rsidR="00E607F2">
        <w:t xml:space="preserve"> </w:t>
      </w:r>
      <w:r>
        <w:t>202</w:t>
      </w:r>
      <w:r w:rsidR="001527FE">
        <w:t>3</w:t>
      </w:r>
      <w:r>
        <w:t xml:space="preserve"> were confirmed and signed by the Chair as a true record</w:t>
      </w:r>
      <w:r w:rsidR="00B9592C">
        <w:t>, subject to the addition of Revd Kim Quak-Winslow to the first sentence in 5.8.</w:t>
      </w:r>
    </w:p>
    <w:p w14:paraId="36A909C0" w14:textId="18C98EB0" w:rsidR="001D53BD" w:rsidRDefault="001D53BD" w:rsidP="00362851">
      <w:pPr>
        <w:ind w:left="720" w:hanging="720"/>
      </w:pPr>
      <w:r>
        <w:t>5.2</w:t>
      </w:r>
      <w:r>
        <w:tab/>
        <w:t>Arising from the minutes:</w:t>
      </w:r>
    </w:p>
    <w:p w14:paraId="356F77D8" w14:textId="60A45B83" w:rsidR="002C69AF" w:rsidRPr="00B9592C" w:rsidRDefault="00B9592C" w:rsidP="008D34E4">
      <w:pPr>
        <w:ind w:left="720" w:hanging="720"/>
      </w:pPr>
      <w:r>
        <w:t>5.3</w:t>
      </w:r>
      <w:r>
        <w:tab/>
      </w:r>
      <w:r>
        <w:rPr>
          <w:u w:val="single"/>
        </w:rPr>
        <w:t>Item 5.6 Ask Revd Kim Quak-Winslow to attend SIAMs training</w:t>
      </w:r>
      <w:r w:rsidRPr="00B9592C">
        <w:t xml:space="preserve">     </w:t>
      </w:r>
      <w:r>
        <w:t>This action was closed.</w:t>
      </w:r>
    </w:p>
    <w:p w14:paraId="37A82A96" w14:textId="449F5D3E" w:rsidR="005F6FF0" w:rsidRPr="00B9592C" w:rsidRDefault="00B9592C" w:rsidP="00801FAA">
      <w:r>
        <w:t>5.4</w:t>
      </w:r>
      <w:r>
        <w:tab/>
      </w:r>
      <w:r>
        <w:rPr>
          <w:u w:val="single"/>
        </w:rPr>
        <w:t>Item 11.1 Add First Aid/Medical Arrangements Policy to the next agenda</w:t>
      </w:r>
      <w:r w:rsidRPr="00B9592C">
        <w:t xml:space="preserve">     </w:t>
      </w:r>
      <w:r>
        <w:t>This had been completed.</w:t>
      </w:r>
    </w:p>
    <w:p w14:paraId="7908E2B0" w14:textId="21419293" w:rsidR="00A549FC" w:rsidRDefault="00A549FC" w:rsidP="00801FAA">
      <w:pPr>
        <w:rPr>
          <w:b/>
          <w:bCs/>
        </w:rPr>
      </w:pPr>
    </w:p>
    <w:p w14:paraId="242FC5C8" w14:textId="723FDCBD" w:rsidR="00115CC8" w:rsidRDefault="00B9592C" w:rsidP="00115CC8">
      <w:pPr>
        <w:ind w:left="720" w:hanging="720"/>
        <w:rPr>
          <w:b/>
          <w:bCs/>
        </w:rPr>
      </w:pPr>
      <w:r>
        <w:rPr>
          <w:b/>
          <w:bCs/>
        </w:rPr>
        <w:t>6.</w:t>
      </w:r>
      <w:r>
        <w:rPr>
          <w:b/>
          <w:bCs/>
        </w:rPr>
        <w:tab/>
        <w:t>REVIEW SCHOOL IMPROVEMENT PLAN</w:t>
      </w:r>
    </w:p>
    <w:p w14:paraId="1814DFA9" w14:textId="4D7B73DB" w:rsidR="00B9592C" w:rsidRDefault="00B9592C" w:rsidP="00115CC8">
      <w:pPr>
        <w:ind w:left="720" w:hanging="720"/>
      </w:pPr>
      <w:r>
        <w:t>6.1</w:t>
      </w:r>
      <w:r>
        <w:tab/>
        <w:t>This item was deferred to the agenda of the next Governing Body meeting in July.</w:t>
      </w:r>
    </w:p>
    <w:p w14:paraId="0984BDBF" w14:textId="77777777" w:rsidR="00B9592C" w:rsidRDefault="00B9592C" w:rsidP="00115CC8">
      <w:pPr>
        <w:ind w:left="720" w:hanging="720"/>
      </w:pPr>
    </w:p>
    <w:tbl>
      <w:tblPr>
        <w:tblStyle w:val="TableGrid"/>
        <w:tblpPr w:leftFromText="180" w:rightFromText="180" w:vertAnchor="text" w:horzAnchor="margin" w:tblpXSpec="center" w:tblpY="67"/>
        <w:tblW w:w="10456" w:type="dxa"/>
        <w:tblLook w:val="00A0" w:firstRow="1" w:lastRow="0" w:firstColumn="1" w:lastColumn="0" w:noHBand="0" w:noVBand="0"/>
      </w:tblPr>
      <w:tblGrid>
        <w:gridCol w:w="773"/>
        <w:gridCol w:w="733"/>
        <w:gridCol w:w="6457"/>
        <w:gridCol w:w="1157"/>
        <w:gridCol w:w="1336"/>
      </w:tblGrid>
      <w:tr w:rsidR="00B9592C" w:rsidRPr="005522C2" w14:paraId="296C6E07" w14:textId="77777777" w:rsidTr="007F06BB">
        <w:tc>
          <w:tcPr>
            <w:tcW w:w="773" w:type="dxa"/>
          </w:tcPr>
          <w:p w14:paraId="5097E278" w14:textId="77777777" w:rsidR="00B9592C" w:rsidRPr="005522C2" w:rsidRDefault="00B9592C" w:rsidP="007F06BB">
            <w:pPr>
              <w:rPr>
                <w:bCs/>
              </w:rPr>
            </w:pPr>
          </w:p>
        </w:tc>
        <w:tc>
          <w:tcPr>
            <w:tcW w:w="733" w:type="dxa"/>
          </w:tcPr>
          <w:p w14:paraId="6DD7F98C" w14:textId="77777777" w:rsidR="00B9592C" w:rsidRPr="005522C2" w:rsidRDefault="00B9592C" w:rsidP="007F06BB">
            <w:pPr>
              <w:rPr>
                <w:bCs/>
              </w:rPr>
            </w:pPr>
          </w:p>
        </w:tc>
        <w:tc>
          <w:tcPr>
            <w:tcW w:w="6457" w:type="dxa"/>
          </w:tcPr>
          <w:p w14:paraId="118D558A" w14:textId="77777777" w:rsidR="00B9592C" w:rsidRPr="005522C2" w:rsidRDefault="00B9592C" w:rsidP="007F06BB">
            <w:pPr>
              <w:rPr>
                <w:b/>
                <w:bCs/>
              </w:rPr>
            </w:pPr>
            <w:r w:rsidRPr="005522C2">
              <w:rPr>
                <w:b/>
                <w:bCs/>
              </w:rPr>
              <w:t>Action</w:t>
            </w:r>
          </w:p>
        </w:tc>
        <w:tc>
          <w:tcPr>
            <w:tcW w:w="1157" w:type="dxa"/>
          </w:tcPr>
          <w:p w14:paraId="76175556" w14:textId="77777777" w:rsidR="00B9592C" w:rsidRPr="005522C2" w:rsidRDefault="00B9592C" w:rsidP="007F06BB">
            <w:pPr>
              <w:rPr>
                <w:b/>
                <w:bCs/>
              </w:rPr>
            </w:pPr>
            <w:r w:rsidRPr="005522C2">
              <w:rPr>
                <w:b/>
                <w:bCs/>
              </w:rPr>
              <w:t>Who?</w:t>
            </w:r>
          </w:p>
        </w:tc>
        <w:tc>
          <w:tcPr>
            <w:tcW w:w="1336" w:type="dxa"/>
          </w:tcPr>
          <w:p w14:paraId="7831CC02" w14:textId="77777777" w:rsidR="00B9592C" w:rsidRPr="005522C2" w:rsidRDefault="00B9592C" w:rsidP="007F06BB">
            <w:pPr>
              <w:rPr>
                <w:b/>
                <w:bCs/>
              </w:rPr>
            </w:pPr>
            <w:r w:rsidRPr="005522C2">
              <w:rPr>
                <w:b/>
                <w:bCs/>
              </w:rPr>
              <w:t>Deadline</w:t>
            </w:r>
          </w:p>
        </w:tc>
      </w:tr>
      <w:tr w:rsidR="00B9592C" w14:paraId="3474E9DB" w14:textId="77777777" w:rsidTr="007F06BB">
        <w:tc>
          <w:tcPr>
            <w:tcW w:w="773" w:type="dxa"/>
          </w:tcPr>
          <w:p w14:paraId="3FC5BB6A" w14:textId="0DCFD6E3" w:rsidR="00B9592C" w:rsidRDefault="00B9592C" w:rsidP="007F06BB">
            <w:pPr>
              <w:rPr>
                <w:bCs/>
              </w:rPr>
            </w:pPr>
            <w:r>
              <w:rPr>
                <w:bCs/>
              </w:rPr>
              <w:t>6.1</w:t>
            </w:r>
          </w:p>
        </w:tc>
        <w:tc>
          <w:tcPr>
            <w:tcW w:w="733" w:type="dxa"/>
          </w:tcPr>
          <w:p w14:paraId="1FB3A62E" w14:textId="77777777" w:rsidR="00B9592C" w:rsidRDefault="00B9592C" w:rsidP="007F06BB">
            <w:pPr>
              <w:rPr>
                <w:bCs/>
                <w:i/>
                <w:iCs/>
              </w:rPr>
            </w:pPr>
            <w:r>
              <w:rPr>
                <w:bCs/>
                <w:i/>
                <w:iCs/>
              </w:rPr>
              <w:t>a.</w:t>
            </w:r>
          </w:p>
        </w:tc>
        <w:tc>
          <w:tcPr>
            <w:tcW w:w="6457" w:type="dxa"/>
          </w:tcPr>
          <w:p w14:paraId="49FAEFED" w14:textId="3C723A56" w:rsidR="00B9592C" w:rsidRDefault="00B9592C" w:rsidP="007F06BB">
            <w:r>
              <w:t>Add Review of Agenda to the next FGB agenda</w:t>
            </w:r>
          </w:p>
        </w:tc>
        <w:tc>
          <w:tcPr>
            <w:tcW w:w="1157" w:type="dxa"/>
          </w:tcPr>
          <w:p w14:paraId="3AD3404C" w14:textId="77777777" w:rsidR="00B9592C" w:rsidRDefault="00B9592C" w:rsidP="007F06BB">
            <w:pPr>
              <w:rPr>
                <w:b/>
                <w:bCs/>
              </w:rPr>
            </w:pPr>
            <w:r>
              <w:rPr>
                <w:b/>
                <w:bCs/>
              </w:rPr>
              <w:t>Clerk</w:t>
            </w:r>
          </w:p>
        </w:tc>
        <w:tc>
          <w:tcPr>
            <w:tcW w:w="1336" w:type="dxa"/>
          </w:tcPr>
          <w:p w14:paraId="55567E59" w14:textId="663F6C89" w:rsidR="00B9592C" w:rsidRDefault="00B9592C" w:rsidP="007F06BB">
            <w:pPr>
              <w:rPr>
                <w:b/>
                <w:bCs/>
              </w:rPr>
            </w:pPr>
            <w:r>
              <w:rPr>
                <w:b/>
                <w:bCs/>
              </w:rPr>
              <w:t>July 2023</w:t>
            </w:r>
          </w:p>
          <w:p w14:paraId="7239F4E5" w14:textId="77777777" w:rsidR="00B9592C" w:rsidRDefault="00B9592C" w:rsidP="007F06BB">
            <w:pPr>
              <w:rPr>
                <w:b/>
                <w:bCs/>
              </w:rPr>
            </w:pPr>
          </w:p>
        </w:tc>
      </w:tr>
    </w:tbl>
    <w:p w14:paraId="1832128B" w14:textId="77777777" w:rsidR="00B9592C" w:rsidRPr="00B9592C" w:rsidRDefault="00B9592C" w:rsidP="00115CC8">
      <w:pPr>
        <w:ind w:left="720" w:hanging="720"/>
      </w:pPr>
    </w:p>
    <w:p w14:paraId="52D32BE9" w14:textId="0A486822" w:rsidR="004D5F12" w:rsidRDefault="004D5F12" w:rsidP="00362851">
      <w:pPr>
        <w:ind w:left="720" w:hanging="720"/>
        <w:rPr>
          <w:rFonts w:cs="Calibri"/>
          <w:color w:val="000000"/>
        </w:rPr>
      </w:pPr>
    </w:p>
    <w:p w14:paraId="24C18272" w14:textId="7FB44BB5" w:rsidR="00462DEE" w:rsidRPr="005F7E8C" w:rsidRDefault="00462DEE" w:rsidP="00CD3E97">
      <w:pPr>
        <w:ind w:left="720" w:hanging="720"/>
        <w:rPr>
          <w:rFonts w:cs="Calibri"/>
          <w:color w:val="000000"/>
        </w:rPr>
      </w:pPr>
      <w:r>
        <w:rPr>
          <w:rFonts w:cs="Calibri"/>
          <w:color w:val="000000"/>
        </w:rPr>
        <w:tab/>
      </w:r>
    </w:p>
    <w:p w14:paraId="6571CBD0" w14:textId="43BC93E2" w:rsidR="00EE0E9B" w:rsidRDefault="00B9592C" w:rsidP="00362851">
      <w:pPr>
        <w:ind w:left="720" w:hanging="720"/>
        <w:rPr>
          <w:rFonts w:cs="Calibri"/>
          <w:b/>
          <w:bCs/>
          <w:color w:val="000000"/>
        </w:rPr>
      </w:pPr>
      <w:r>
        <w:rPr>
          <w:rFonts w:cs="Calibri"/>
          <w:b/>
          <w:bCs/>
          <w:color w:val="000000"/>
        </w:rPr>
        <w:lastRenderedPageBreak/>
        <w:t>7.</w:t>
      </w:r>
      <w:r>
        <w:rPr>
          <w:rFonts w:cs="Calibri"/>
          <w:b/>
          <w:bCs/>
          <w:color w:val="000000"/>
        </w:rPr>
        <w:tab/>
        <w:t>SIAMS UPDATE</w:t>
      </w:r>
    </w:p>
    <w:p w14:paraId="24B3B3E6" w14:textId="6C494DD3" w:rsidR="001449C7" w:rsidRDefault="001449C7" w:rsidP="00362851">
      <w:pPr>
        <w:ind w:left="720" w:hanging="720"/>
        <w:rPr>
          <w:rFonts w:cs="Calibri"/>
          <w:color w:val="000000"/>
        </w:rPr>
      </w:pPr>
      <w:r>
        <w:rPr>
          <w:rFonts w:cs="Calibri"/>
          <w:color w:val="000000"/>
        </w:rPr>
        <w:t>7.1</w:t>
      </w:r>
      <w:r>
        <w:rPr>
          <w:rFonts w:cs="Calibri"/>
          <w:color w:val="000000"/>
        </w:rPr>
        <w:tab/>
      </w:r>
      <w:r w:rsidR="00E72E34">
        <w:rPr>
          <w:rFonts w:cs="Calibri"/>
          <w:color w:val="000000"/>
        </w:rPr>
        <w:t xml:space="preserve">The Headteacher reported that there had been a </w:t>
      </w:r>
      <w:r w:rsidR="00C87AE8">
        <w:rPr>
          <w:rFonts w:cs="Calibri"/>
          <w:color w:val="000000"/>
        </w:rPr>
        <w:t>one-day</w:t>
      </w:r>
      <w:r w:rsidR="00E72E34">
        <w:rPr>
          <w:rFonts w:cs="Calibri"/>
          <w:color w:val="000000"/>
        </w:rPr>
        <w:t xml:space="preserve"> SIAMs inspection two weeks previously.</w:t>
      </w:r>
    </w:p>
    <w:p w14:paraId="0EA3C08A" w14:textId="7CA790EB" w:rsidR="00E72E34" w:rsidRDefault="00E72E34" w:rsidP="00362851">
      <w:pPr>
        <w:ind w:left="720" w:hanging="720"/>
        <w:rPr>
          <w:rFonts w:cs="Calibri"/>
          <w:color w:val="000000"/>
        </w:rPr>
      </w:pPr>
      <w:r>
        <w:rPr>
          <w:rFonts w:cs="Calibri"/>
          <w:color w:val="000000"/>
        </w:rPr>
        <w:t xml:space="preserve">7.2 </w:t>
      </w:r>
      <w:r>
        <w:rPr>
          <w:rFonts w:cs="Calibri"/>
          <w:color w:val="000000"/>
        </w:rPr>
        <w:tab/>
        <w:t>The purpose of the inspection had been to look at how effective the School was as a Church school and the impact of their vision.</w:t>
      </w:r>
    </w:p>
    <w:p w14:paraId="51334B16" w14:textId="6F1D924F" w:rsidR="00E72E34" w:rsidRDefault="00E72E34" w:rsidP="00E72E34">
      <w:pPr>
        <w:ind w:left="720" w:hanging="720"/>
        <w:rPr>
          <w:rFonts w:cs="Calibri"/>
          <w:color w:val="000000"/>
        </w:rPr>
      </w:pPr>
      <w:r>
        <w:rPr>
          <w:rFonts w:cs="Calibri"/>
          <w:color w:val="000000"/>
        </w:rPr>
        <w:t>7.3</w:t>
      </w:r>
      <w:r>
        <w:rPr>
          <w:rFonts w:cs="Calibri"/>
          <w:color w:val="000000"/>
        </w:rPr>
        <w:tab/>
        <w:t>The inspection had gone well and the Headteacher said that he felt that the process had been fair. He expected to receive the report later this week.</w:t>
      </w:r>
    </w:p>
    <w:p w14:paraId="245F6B37" w14:textId="54FA437E" w:rsidR="00E72E34" w:rsidRDefault="00E72E34" w:rsidP="00E72E34">
      <w:pPr>
        <w:ind w:left="720" w:hanging="720"/>
        <w:rPr>
          <w:rFonts w:cs="Calibri"/>
          <w:color w:val="000000"/>
        </w:rPr>
      </w:pPr>
      <w:r>
        <w:rPr>
          <w:rFonts w:cs="Calibri"/>
          <w:color w:val="000000"/>
        </w:rPr>
        <w:t>7.4</w:t>
      </w:r>
      <w:r>
        <w:rPr>
          <w:rFonts w:cs="Calibri"/>
          <w:color w:val="000000"/>
        </w:rPr>
        <w:tab/>
        <w:t>A brief discussion ensued about the process of the inspection and the types of things governors had been asked.</w:t>
      </w:r>
    </w:p>
    <w:p w14:paraId="26F52518" w14:textId="229400CA" w:rsidR="00E72E34" w:rsidRDefault="00E72E34" w:rsidP="00E72E34">
      <w:pPr>
        <w:ind w:left="720" w:hanging="720"/>
        <w:rPr>
          <w:rFonts w:cs="Calibri"/>
          <w:color w:val="000000"/>
        </w:rPr>
      </w:pPr>
      <w:r>
        <w:rPr>
          <w:rFonts w:cs="Calibri"/>
          <w:color w:val="000000"/>
        </w:rPr>
        <w:t>7.5</w:t>
      </w:r>
      <w:r>
        <w:rPr>
          <w:rFonts w:cs="Calibri"/>
          <w:color w:val="000000"/>
        </w:rPr>
        <w:tab/>
        <w:t>Areas for development highlighted had been the School’s capacity to promote spirituality amongst the children and the school community.</w:t>
      </w:r>
    </w:p>
    <w:p w14:paraId="4890D645" w14:textId="02F8DBE5" w:rsidR="00E72E34" w:rsidRDefault="00E72E34" w:rsidP="00E72E34">
      <w:pPr>
        <w:ind w:left="720" w:hanging="720"/>
        <w:rPr>
          <w:rFonts w:cs="Calibri"/>
          <w:color w:val="000000"/>
        </w:rPr>
      </w:pPr>
      <w:r>
        <w:rPr>
          <w:rFonts w:cs="Calibri"/>
          <w:color w:val="000000"/>
        </w:rPr>
        <w:t>7.6</w:t>
      </w:r>
      <w:r>
        <w:rPr>
          <w:rFonts w:cs="Calibri"/>
          <w:color w:val="000000"/>
        </w:rPr>
        <w:tab/>
        <w:t xml:space="preserve">It had also been recommended that governors develop a more robust approach to </w:t>
      </w:r>
      <w:r w:rsidR="00C87AE8">
        <w:rPr>
          <w:rFonts w:cs="Calibri"/>
          <w:color w:val="000000"/>
        </w:rPr>
        <w:t xml:space="preserve">the </w:t>
      </w:r>
      <w:r>
        <w:rPr>
          <w:rFonts w:cs="Calibri"/>
          <w:color w:val="000000"/>
        </w:rPr>
        <w:t>self-evaluation of SIAMS.</w:t>
      </w:r>
    </w:p>
    <w:p w14:paraId="34F16973" w14:textId="261C58C1" w:rsidR="00E72E34" w:rsidRDefault="00E72E34" w:rsidP="00E72E34">
      <w:pPr>
        <w:ind w:left="720" w:hanging="720"/>
        <w:rPr>
          <w:rFonts w:cs="Calibri"/>
          <w:color w:val="000000"/>
        </w:rPr>
      </w:pPr>
      <w:r>
        <w:rPr>
          <w:rFonts w:cs="Calibri"/>
          <w:color w:val="000000"/>
        </w:rPr>
        <w:t>7.7</w:t>
      </w:r>
      <w:r>
        <w:rPr>
          <w:rFonts w:cs="Calibri"/>
          <w:color w:val="000000"/>
        </w:rPr>
        <w:tab/>
        <w:t>A Governor suggested that the Governing Body plot a process and timeline for the implementation of this.</w:t>
      </w:r>
    </w:p>
    <w:p w14:paraId="2B3189B5" w14:textId="6AE5AD48" w:rsidR="00E72E34" w:rsidRDefault="00E72E34" w:rsidP="00E72E34">
      <w:pPr>
        <w:ind w:left="720" w:hanging="720"/>
        <w:rPr>
          <w:rFonts w:cs="Calibri"/>
          <w:color w:val="000000"/>
        </w:rPr>
      </w:pPr>
      <w:r>
        <w:rPr>
          <w:rFonts w:cs="Calibri"/>
          <w:color w:val="000000"/>
        </w:rPr>
        <w:t>7.8</w:t>
      </w:r>
      <w:r>
        <w:rPr>
          <w:rFonts w:cs="Calibri"/>
          <w:color w:val="000000"/>
        </w:rPr>
        <w:tab/>
        <w:t xml:space="preserve">The Deputy Headteacher said that having SIAMS as a standard item on the agenda would allow </w:t>
      </w:r>
      <w:r w:rsidR="00C87AE8">
        <w:rPr>
          <w:rFonts w:cs="Calibri"/>
          <w:color w:val="000000"/>
        </w:rPr>
        <w:t>g</w:t>
      </w:r>
      <w:r>
        <w:rPr>
          <w:rFonts w:cs="Calibri"/>
          <w:color w:val="000000"/>
        </w:rPr>
        <w:t>overnors to become more familiar with the framework.</w:t>
      </w:r>
    </w:p>
    <w:p w14:paraId="60D7A027" w14:textId="036E1076" w:rsidR="00E72E34" w:rsidRDefault="00E72E34" w:rsidP="00E72E34">
      <w:pPr>
        <w:ind w:left="720" w:hanging="720"/>
        <w:rPr>
          <w:rFonts w:cs="Calibri"/>
          <w:color w:val="000000"/>
        </w:rPr>
      </w:pPr>
      <w:r>
        <w:rPr>
          <w:rFonts w:cs="Calibri"/>
          <w:color w:val="000000"/>
        </w:rPr>
        <w:t>7.9</w:t>
      </w:r>
      <w:r>
        <w:rPr>
          <w:rFonts w:cs="Calibri"/>
          <w:color w:val="000000"/>
        </w:rPr>
        <w:tab/>
        <w:t>The Headteacher said that the inspector had been complementary about worship and the teaching of RE in school.</w:t>
      </w:r>
    </w:p>
    <w:p w14:paraId="5D45D07B" w14:textId="3435B59E" w:rsidR="00E72E34" w:rsidRDefault="00E72E34" w:rsidP="00E72E34">
      <w:pPr>
        <w:ind w:left="720" w:hanging="720"/>
        <w:rPr>
          <w:rFonts w:cs="Calibri"/>
          <w:color w:val="000000"/>
        </w:rPr>
      </w:pPr>
      <w:r>
        <w:rPr>
          <w:rFonts w:cs="Calibri"/>
          <w:color w:val="000000"/>
        </w:rPr>
        <w:t>7.10</w:t>
      </w:r>
      <w:r>
        <w:rPr>
          <w:rFonts w:cs="Calibri"/>
          <w:color w:val="000000"/>
        </w:rPr>
        <w:tab/>
        <w:t>Governors heard that the behaviour of the children had been impeccable throughout the process.</w:t>
      </w:r>
    </w:p>
    <w:p w14:paraId="10769D43" w14:textId="332035D6" w:rsidR="00E72E34" w:rsidRPr="001449C7" w:rsidRDefault="00E72E34" w:rsidP="00E72E34">
      <w:pPr>
        <w:ind w:left="720" w:hanging="720"/>
        <w:rPr>
          <w:rFonts w:cs="Calibri"/>
          <w:color w:val="000000"/>
        </w:rPr>
      </w:pPr>
      <w:r>
        <w:rPr>
          <w:rFonts w:cs="Calibri"/>
          <w:color w:val="000000"/>
        </w:rPr>
        <w:t>7.11</w:t>
      </w:r>
      <w:r>
        <w:rPr>
          <w:rFonts w:cs="Calibri"/>
          <w:color w:val="000000"/>
        </w:rPr>
        <w:tab/>
        <w:t>The Headteacher said that the next SIAMS inspection would be in five years.</w:t>
      </w:r>
    </w:p>
    <w:p w14:paraId="40DE54A2" w14:textId="77777777" w:rsidR="00B9592C" w:rsidRDefault="00B9592C" w:rsidP="00884254">
      <w:pPr>
        <w:rPr>
          <w:rFonts w:cs="Calibri"/>
          <w:b/>
          <w:bCs/>
          <w:color w:val="000000"/>
        </w:rPr>
      </w:pPr>
    </w:p>
    <w:p w14:paraId="3690C7A6" w14:textId="6799A903" w:rsidR="00B9592C" w:rsidRDefault="00B9592C" w:rsidP="00362851">
      <w:pPr>
        <w:ind w:left="720" w:hanging="720"/>
        <w:rPr>
          <w:rFonts w:cs="Calibri"/>
          <w:b/>
          <w:bCs/>
          <w:color w:val="000000"/>
        </w:rPr>
      </w:pPr>
      <w:r>
        <w:rPr>
          <w:rFonts w:cs="Calibri"/>
          <w:b/>
          <w:bCs/>
          <w:color w:val="000000"/>
        </w:rPr>
        <w:t>8.</w:t>
      </w:r>
      <w:r>
        <w:rPr>
          <w:rFonts w:cs="Calibri"/>
          <w:b/>
          <w:bCs/>
          <w:color w:val="000000"/>
        </w:rPr>
        <w:tab/>
        <w:t>PROGRESS AND ATTAINMENT DATA</w:t>
      </w:r>
    </w:p>
    <w:p w14:paraId="3532D30C" w14:textId="0837BC09" w:rsidR="00884254" w:rsidRDefault="00884254" w:rsidP="00362851">
      <w:pPr>
        <w:ind w:left="720" w:hanging="720"/>
        <w:rPr>
          <w:rFonts w:cs="Calibri"/>
          <w:color w:val="000000"/>
        </w:rPr>
      </w:pPr>
      <w:r>
        <w:rPr>
          <w:rFonts w:cs="Calibri"/>
          <w:color w:val="000000"/>
        </w:rPr>
        <w:t>8.1</w:t>
      </w:r>
      <w:r>
        <w:rPr>
          <w:rFonts w:cs="Calibri"/>
          <w:color w:val="000000"/>
        </w:rPr>
        <w:tab/>
      </w:r>
      <w:r w:rsidR="003F6F0F">
        <w:rPr>
          <w:rFonts w:cs="Calibri"/>
          <w:color w:val="000000"/>
        </w:rPr>
        <w:t>A full data report had been shared with the committee.</w:t>
      </w:r>
    </w:p>
    <w:p w14:paraId="62C2A73F" w14:textId="0835A469" w:rsidR="003F6F0F" w:rsidRDefault="003F6F0F" w:rsidP="00362851">
      <w:pPr>
        <w:ind w:left="720" w:hanging="720"/>
        <w:rPr>
          <w:rFonts w:cs="Calibri"/>
          <w:color w:val="000000"/>
        </w:rPr>
      </w:pPr>
      <w:r>
        <w:rPr>
          <w:rFonts w:cs="Calibri"/>
          <w:color w:val="000000"/>
        </w:rPr>
        <w:t>8.2</w:t>
      </w:r>
      <w:r>
        <w:rPr>
          <w:rFonts w:cs="Calibri"/>
          <w:color w:val="000000"/>
        </w:rPr>
        <w:tab/>
        <w:t>The Headteacher highlighted that this was the spring term data</w:t>
      </w:r>
      <w:r w:rsidR="00C87AE8">
        <w:rPr>
          <w:rFonts w:cs="Calibri"/>
          <w:color w:val="000000"/>
        </w:rPr>
        <w:t>,</w:t>
      </w:r>
      <w:r>
        <w:rPr>
          <w:rFonts w:cs="Calibri"/>
          <w:color w:val="000000"/>
        </w:rPr>
        <w:t xml:space="preserve"> so things had already changed in the last two months. </w:t>
      </w:r>
    </w:p>
    <w:p w14:paraId="32150BAF" w14:textId="3BBC4163" w:rsidR="003F6F0F" w:rsidRDefault="003F6F0F" w:rsidP="00362851">
      <w:pPr>
        <w:ind w:left="720" w:hanging="720"/>
        <w:rPr>
          <w:rFonts w:cs="Calibri"/>
          <w:color w:val="000000"/>
        </w:rPr>
      </w:pPr>
      <w:r>
        <w:rPr>
          <w:rFonts w:cs="Calibri"/>
          <w:color w:val="000000"/>
        </w:rPr>
        <w:t>8.3</w:t>
      </w:r>
      <w:r>
        <w:rPr>
          <w:rFonts w:cs="Calibri"/>
          <w:color w:val="000000"/>
        </w:rPr>
        <w:tab/>
        <w:t xml:space="preserve">It was noted that Year 3 was still a concern in terms of attainment. Teaching in this class was good and there was currently a focus on Maths, which was improving the confidence of </w:t>
      </w:r>
      <w:r w:rsidR="00C87AE8">
        <w:rPr>
          <w:rFonts w:cs="Calibri"/>
          <w:color w:val="000000"/>
        </w:rPr>
        <w:t xml:space="preserve">the </w:t>
      </w:r>
      <w:r>
        <w:rPr>
          <w:rFonts w:cs="Calibri"/>
          <w:color w:val="000000"/>
        </w:rPr>
        <w:t>children.</w:t>
      </w:r>
    </w:p>
    <w:p w14:paraId="7E03D6B1" w14:textId="43CE445C" w:rsidR="003F6F0F" w:rsidRDefault="003F6F0F" w:rsidP="00362851">
      <w:pPr>
        <w:ind w:left="720" w:hanging="720"/>
        <w:rPr>
          <w:rFonts w:cs="Calibri"/>
          <w:color w:val="000000"/>
        </w:rPr>
      </w:pPr>
      <w:r>
        <w:rPr>
          <w:rFonts w:cs="Calibri"/>
          <w:color w:val="000000"/>
        </w:rPr>
        <w:t>8.4</w:t>
      </w:r>
      <w:r>
        <w:rPr>
          <w:rFonts w:cs="Calibri"/>
          <w:color w:val="000000"/>
        </w:rPr>
        <w:tab/>
        <w:t>Governors noted that at the end of Key Stage 2, Maths did not look strong in this data run. The Headteacher said that this could change by the time these children took their SATS. Lots of the children were on the cusp of working at expected levels.</w:t>
      </w:r>
    </w:p>
    <w:p w14:paraId="2AC40401" w14:textId="4025410B" w:rsidR="003F6F0F" w:rsidRPr="00884254" w:rsidRDefault="003F6F0F" w:rsidP="00362851">
      <w:pPr>
        <w:ind w:left="720" w:hanging="720"/>
        <w:rPr>
          <w:rFonts w:cs="Calibri"/>
          <w:color w:val="000000"/>
        </w:rPr>
      </w:pPr>
      <w:r>
        <w:rPr>
          <w:rFonts w:cs="Calibri"/>
          <w:color w:val="000000"/>
        </w:rPr>
        <w:t>8.5</w:t>
      </w:r>
      <w:r>
        <w:rPr>
          <w:rFonts w:cs="Calibri"/>
          <w:color w:val="000000"/>
        </w:rPr>
        <w:tab/>
      </w:r>
      <w:r w:rsidR="00461C02">
        <w:rPr>
          <w:rFonts w:cs="Calibri"/>
          <w:color w:val="000000"/>
        </w:rPr>
        <w:t xml:space="preserve">It was reported that work on Maths continued across the whole school. A plan was in place for September to implement changes to the Maths curriculum, taking on an additional strand called Maths </w:t>
      </w:r>
      <w:r w:rsidR="005711A9">
        <w:rPr>
          <w:rFonts w:cs="Calibri"/>
          <w:color w:val="000000"/>
        </w:rPr>
        <w:t>fluency</w:t>
      </w:r>
      <w:r w:rsidR="00461C02">
        <w:rPr>
          <w:rFonts w:cs="Calibri"/>
          <w:color w:val="000000"/>
        </w:rPr>
        <w:t>, particularly in the younger year groups. Changes would also be made to the way that the Maths curriculum was mapped out, with teaching content being tailored to the needs of the School.</w:t>
      </w:r>
    </w:p>
    <w:p w14:paraId="49A65E66" w14:textId="77777777" w:rsidR="00B9592C" w:rsidRDefault="00B9592C" w:rsidP="005711A9">
      <w:pPr>
        <w:rPr>
          <w:rFonts w:cs="Calibri"/>
          <w:b/>
          <w:bCs/>
          <w:color w:val="000000"/>
        </w:rPr>
      </w:pPr>
    </w:p>
    <w:p w14:paraId="6AE3A613" w14:textId="3A913631" w:rsidR="00B9592C" w:rsidRDefault="00B9592C" w:rsidP="00362851">
      <w:pPr>
        <w:ind w:left="720" w:hanging="720"/>
        <w:rPr>
          <w:rFonts w:cs="Calibri"/>
          <w:b/>
          <w:bCs/>
          <w:color w:val="000000"/>
        </w:rPr>
      </w:pPr>
      <w:r>
        <w:rPr>
          <w:rFonts w:cs="Calibri"/>
          <w:b/>
          <w:bCs/>
          <w:color w:val="000000"/>
        </w:rPr>
        <w:t>9.</w:t>
      </w:r>
      <w:r>
        <w:rPr>
          <w:rFonts w:cs="Calibri"/>
          <w:b/>
          <w:bCs/>
          <w:color w:val="000000"/>
        </w:rPr>
        <w:tab/>
        <w:t>FEEDBACK FROM SATS</w:t>
      </w:r>
    </w:p>
    <w:p w14:paraId="78B0AFAE" w14:textId="1295EC69" w:rsidR="005711A9" w:rsidRDefault="005711A9" w:rsidP="00362851">
      <w:pPr>
        <w:ind w:left="720" w:hanging="720"/>
        <w:rPr>
          <w:rFonts w:cs="Calibri"/>
          <w:color w:val="000000"/>
        </w:rPr>
      </w:pPr>
      <w:r>
        <w:rPr>
          <w:rFonts w:cs="Calibri"/>
          <w:color w:val="000000"/>
        </w:rPr>
        <w:t>9.1</w:t>
      </w:r>
      <w:r>
        <w:rPr>
          <w:rFonts w:cs="Calibri"/>
          <w:color w:val="000000"/>
        </w:rPr>
        <w:tab/>
      </w:r>
      <w:r w:rsidR="0060305B">
        <w:rPr>
          <w:rFonts w:cs="Calibri"/>
          <w:color w:val="000000"/>
        </w:rPr>
        <w:t>The Headteacher reported that he had been really impressed with how Year 6 had approached their SATs.</w:t>
      </w:r>
    </w:p>
    <w:p w14:paraId="0ABC83B8" w14:textId="703D17D0" w:rsidR="0060305B" w:rsidRDefault="0060305B" w:rsidP="00362851">
      <w:pPr>
        <w:ind w:left="720" w:hanging="720"/>
        <w:rPr>
          <w:rFonts w:cs="Calibri"/>
          <w:color w:val="000000"/>
        </w:rPr>
      </w:pPr>
      <w:r>
        <w:rPr>
          <w:rFonts w:cs="Calibri"/>
          <w:color w:val="000000"/>
        </w:rPr>
        <w:t>9.2</w:t>
      </w:r>
      <w:r>
        <w:rPr>
          <w:rFonts w:cs="Calibri"/>
          <w:color w:val="000000"/>
        </w:rPr>
        <w:tab/>
        <w:t>The difficulty of the English Reading paper had been well publicised</w:t>
      </w:r>
      <w:r w:rsidR="00C87AE8">
        <w:rPr>
          <w:rFonts w:cs="Calibri"/>
          <w:color w:val="000000"/>
        </w:rPr>
        <w:t>,</w:t>
      </w:r>
      <w:r>
        <w:rPr>
          <w:rFonts w:cs="Calibri"/>
          <w:color w:val="000000"/>
        </w:rPr>
        <w:t xml:space="preserve"> and it was anticipated that the thresholds would be adjusted accordingly.</w:t>
      </w:r>
    </w:p>
    <w:p w14:paraId="308A278C" w14:textId="22C15CFC" w:rsidR="0060305B" w:rsidRDefault="0060305B" w:rsidP="00362851">
      <w:pPr>
        <w:ind w:left="720" w:hanging="720"/>
        <w:rPr>
          <w:rFonts w:cs="Calibri"/>
          <w:color w:val="000000"/>
        </w:rPr>
      </w:pPr>
      <w:r>
        <w:rPr>
          <w:rFonts w:cs="Calibri"/>
          <w:color w:val="000000"/>
        </w:rPr>
        <w:t>9.3</w:t>
      </w:r>
      <w:r>
        <w:rPr>
          <w:rFonts w:cs="Calibri"/>
          <w:color w:val="000000"/>
        </w:rPr>
        <w:tab/>
        <w:t>All children in Year 6 had taken the SATs this year.</w:t>
      </w:r>
    </w:p>
    <w:p w14:paraId="29570884" w14:textId="5447BAB1" w:rsidR="0060305B" w:rsidRDefault="0060305B" w:rsidP="00362851">
      <w:pPr>
        <w:ind w:left="720" w:hanging="720"/>
        <w:rPr>
          <w:rFonts w:cs="Calibri"/>
          <w:color w:val="000000"/>
        </w:rPr>
      </w:pPr>
      <w:r>
        <w:rPr>
          <w:rFonts w:cs="Calibri"/>
          <w:color w:val="000000"/>
        </w:rPr>
        <w:t>9.4</w:t>
      </w:r>
      <w:r>
        <w:rPr>
          <w:rFonts w:cs="Calibri"/>
          <w:color w:val="000000"/>
        </w:rPr>
        <w:tab/>
        <w:t>Governors were reminded that KS1 were currently doing their tests.</w:t>
      </w:r>
    </w:p>
    <w:p w14:paraId="38B8CFF0" w14:textId="536721E8" w:rsidR="0060305B" w:rsidRPr="005711A9" w:rsidRDefault="0060305B" w:rsidP="00362851">
      <w:pPr>
        <w:ind w:left="720" w:hanging="720"/>
        <w:rPr>
          <w:rFonts w:cs="Calibri"/>
          <w:color w:val="000000"/>
        </w:rPr>
      </w:pPr>
      <w:r>
        <w:rPr>
          <w:rFonts w:cs="Calibri"/>
          <w:color w:val="000000"/>
        </w:rPr>
        <w:t>9.5</w:t>
      </w:r>
      <w:r>
        <w:rPr>
          <w:rFonts w:cs="Calibri"/>
          <w:color w:val="000000"/>
        </w:rPr>
        <w:tab/>
        <w:t>The School would be moderated for Writing by the LA.</w:t>
      </w:r>
    </w:p>
    <w:p w14:paraId="69CB2D75" w14:textId="77777777" w:rsidR="00B9592C" w:rsidRDefault="00B9592C" w:rsidP="0060305B">
      <w:pPr>
        <w:rPr>
          <w:rFonts w:cs="Calibri"/>
          <w:b/>
          <w:bCs/>
          <w:color w:val="000000"/>
        </w:rPr>
      </w:pPr>
    </w:p>
    <w:p w14:paraId="1EEFC84B" w14:textId="367BAAB8" w:rsidR="00B9592C" w:rsidRDefault="00B9592C" w:rsidP="00362851">
      <w:pPr>
        <w:ind w:left="720" w:hanging="720"/>
        <w:rPr>
          <w:rFonts w:cs="Calibri"/>
          <w:b/>
          <w:bCs/>
          <w:color w:val="000000"/>
        </w:rPr>
      </w:pPr>
      <w:r>
        <w:rPr>
          <w:rFonts w:cs="Calibri"/>
          <w:b/>
          <w:bCs/>
          <w:color w:val="000000"/>
        </w:rPr>
        <w:t>10.</w:t>
      </w:r>
      <w:r>
        <w:rPr>
          <w:rFonts w:cs="Calibri"/>
          <w:b/>
          <w:bCs/>
          <w:color w:val="000000"/>
        </w:rPr>
        <w:tab/>
        <w:t>EYFS REPORT</w:t>
      </w:r>
    </w:p>
    <w:p w14:paraId="05063307" w14:textId="13A85444" w:rsidR="0060305B" w:rsidRDefault="0060305B" w:rsidP="00362851">
      <w:pPr>
        <w:ind w:left="720" w:hanging="720"/>
        <w:rPr>
          <w:rFonts w:cs="Calibri"/>
          <w:color w:val="000000"/>
        </w:rPr>
      </w:pPr>
      <w:r>
        <w:rPr>
          <w:rFonts w:cs="Calibri"/>
          <w:color w:val="000000"/>
        </w:rPr>
        <w:t>10.1</w:t>
      </w:r>
      <w:r>
        <w:rPr>
          <w:rFonts w:cs="Calibri"/>
          <w:color w:val="000000"/>
        </w:rPr>
        <w:tab/>
        <w:t>The Headteacher reported that the School had received its external EYFS review the pr</w:t>
      </w:r>
      <w:r w:rsidR="00054618">
        <w:rPr>
          <w:rFonts w:cs="Calibri"/>
          <w:color w:val="000000"/>
        </w:rPr>
        <w:t>e</w:t>
      </w:r>
      <w:r>
        <w:rPr>
          <w:rFonts w:cs="Calibri"/>
          <w:color w:val="000000"/>
        </w:rPr>
        <w:t xml:space="preserve">vious day. This had been led by Paul Usher, EYFS lead and undertaken by LA consultant </w:t>
      </w:r>
      <w:r w:rsidR="00C6380E">
        <w:rPr>
          <w:rFonts w:cs="Calibri"/>
          <w:color w:val="000000"/>
        </w:rPr>
        <w:t>Ceri Gillo.</w:t>
      </w:r>
      <w:bookmarkStart w:id="0" w:name="_GoBack"/>
      <w:bookmarkEnd w:id="0"/>
    </w:p>
    <w:p w14:paraId="5A05020F" w14:textId="72C77813" w:rsidR="0060305B" w:rsidRDefault="0060305B" w:rsidP="00362851">
      <w:pPr>
        <w:ind w:left="720" w:hanging="720"/>
        <w:rPr>
          <w:rFonts w:cs="Calibri"/>
          <w:color w:val="000000"/>
        </w:rPr>
      </w:pPr>
      <w:r>
        <w:rPr>
          <w:rFonts w:cs="Calibri"/>
          <w:color w:val="000000"/>
        </w:rPr>
        <w:t>10.2</w:t>
      </w:r>
      <w:r>
        <w:rPr>
          <w:rFonts w:cs="Calibri"/>
          <w:color w:val="000000"/>
        </w:rPr>
        <w:tab/>
        <w:t>During the review</w:t>
      </w:r>
      <w:r w:rsidR="00C87AE8">
        <w:rPr>
          <w:rFonts w:cs="Calibri"/>
          <w:color w:val="000000"/>
        </w:rPr>
        <w:t>,</w:t>
      </w:r>
      <w:r>
        <w:rPr>
          <w:rFonts w:cs="Calibri"/>
          <w:color w:val="000000"/>
        </w:rPr>
        <w:t xml:space="preserve"> the assessment judgements had been moderated.</w:t>
      </w:r>
    </w:p>
    <w:p w14:paraId="7432E2BD" w14:textId="685F559D" w:rsidR="0060305B" w:rsidRDefault="0060305B" w:rsidP="00362851">
      <w:pPr>
        <w:ind w:left="720" w:hanging="720"/>
        <w:rPr>
          <w:rFonts w:cs="Calibri"/>
          <w:color w:val="000000"/>
        </w:rPr>
      </w:pPr>
      <w:r>
        <w:rPr>
          <w:rFonts w:cs="Calibri"/>
          <w:color w:val="000000"/>
        </w:rPr>
        <w:t>10.3</w:t>
      </w:r>
      <w:r>
        <w:rPr>
          <w:rFonts w:cs="Calibri"/>
          <w:color w:val="000000"/>
        </w:rPr>
        <w:tab/>
        <w:t xml:space="preserve">It had been recognised how </w:t>
      </w:r>
      <w:r w:rsidR="00C87AE8">
        <w:rPr>
          <w:rFonts w:cs="Calibri"/>
          <w:color w:val="000000"/>
        </w:rPr>
        <w:t xml:space="preserve">well </w:t>
      </w:r>
      <w:r>
        <w:rPr>
          <w:rFonts w:cs="Calibri"/>
          <w:color w:val="000000"/>
        </w:rPr>
        <w:t xml:space="preserve">the </w:t>
      </w:r>
      <w:r w:rsidR="00C87AE8">
        <w:rPr>
          <w:rFonts w:cs="Calibri"/>
          <w:color w:val="000000"/>
        </w:rPr>
        <w:t>S</w:t>
      </w:r>
      <w:r>
        <w:rPr>
          <w:rFonts w:cs="Calibri"/>
          <w:color w:val="000000"/>
        </w:rPr>
        <w:t>chool approached the wellbeing of the children and their attitudes to learning.</w:t>
      </w:r>
    </w:p>
    <w:p w14:paraId="27D12EF1" w14:textId="2EAE2A4C" w:rsidR="0060305B" w:rsidRDefault="0060305B" w:rsidP="00362851">
      <w:pPr>
        <w:ind w:left="720" w:hanging="720"/>
        <w:rPr>
          <w:rFonts w:cs="Calibri"/>
          <w:color w:val="000000"/>
        </w:rPr>
      </w:pPr>
      <w:r>
        <w:rPr>
          <w:rFonts w:cs="Calibri"/>
          <w:color w:val="000000"/>
        </w:rPr>
        <w:t>10.4</w:t>
      </w:r>
      <w:r>
        <w:rPr>
          <w:rFonts w:cs="Calibri"/>
          <w:color w:val="000000"/>
        </w:rPr>
        <w:tab/>
        <w:t xml:space="preserve">The </w:t>
      </w:r>
      <w:r w:rsidR="00C87AE8">
        <w:rPr>
          <w:rFonts w:cs="Calibri"/>
          <w:color w:val="000000"/>
        </w:rPr>
        <w:t>continuous</w:t>
      </w:r>
      <w:r>
        <w:rPr>
          <w:rFonts w:cs="Calibri"/>
          <w:color w:val="000000"/>
        </w:rPr>
        <w:t xml:space="preserve"> provision had been praised during the review.</w:t>
      </w:r>
    </w:p>
    <w:p w14:paraId="66744672" w14:textId="23FBBB66" w:rsidR="0060305B" w:rsidRDefault="0060305B" w:rsidP="00362851">
      <w:pPr>
        <w:ind w:left="720" w:hanging="720"/>
        <w:rPr>
          <w:rFonts w:cs="Calibri"/>
          <w:color w:val="000000"/>
        </w:rPr>
      </w:pPr>
      <w:r>
        <w:rPr>
          <w:rFonts w:cs="Calibri"/>
          <w:color w:val="000000"/>
        </w:rPr>
        <w:t>10.5</w:t>
      </w:r>
      <w:r>
        <w:rPr>
          <w:rFonts w:cs="Calibri"/>
          <w:color w:val="000000"/>
        </w:rPr>
        <w:tab/>
        <w:t>The behaviour and focus of the children had also been praised.</w:t>
      </w:r>
    </w:p>
    <w:p w14:paraId="166EA068" w14:textId="5C5FA1BA" w:rsidR="0060305B" w:rsidRDefault="0060305B" w:rsidP="00362851">
      <w:pPr>
        <w:ind w:left="720" w:hanging="720"/>
        <w:rPr>
          <w:rFonts w:cs="Calibri"/>
          <w:color w:val="000000"/>
        </w:rPr>
      </w:pPr>
      <w:r>
        <w:rPr>
          <w:rFonts w:cs="Calibri"/>
          <w:color w:val="000000"/>
        </w:rPr>
        <w:t>10.6</w:t>
      </w:r>
      <w:r w:rsidR="003D5034">
        <w:rPr>
          <w:rFonts w:cs="Calibri"/>
          <w:color w:val="000000"/>
        </w:rPr>
        <w:tab/>
      </w:r>
      <w:r w:rsidR="00054618">
        <w:rPr>
          <w:rFonts w:cs="Calibri"/>
          <w:color w:val="000000"/>
        </w:rPr>
        <w:t>It had been recommended that the School set expectations for each term, using the curriculum as a starting point and what was expected as a school.</w:t>
      </w:r>
    </w:p>
    <w:p w14:paraId="48919ACD" w14:textId="7F10DD7B" w:rsidR="00054618" w:rsidRDefault="00054618" w:rsidP="00362851">
      <w:pPr>
        <w:ind w:left="720" w:hanging="720"/>
        <w:rPr>
          <w:rFonts w:cs="Calibri"/>
          <w:color w:val="000000"/>
        </w:rPr>
      </w:pPr>
      <w:r>
        <w:rPr>
          <w:rFonts w:cs="Calibri"/>
          <w:color w:val="000000"/>
        </w:rPr>
        <w:t>10.7</w:t>
      </w:r>
      <w:r>
        <w:rPr>
          <w:rFonts w:cs="Calibri"/>
          <w:color w:val="000000"/>
        </w:rPr>
        <w:tab/>
        <w:t xml:space="preserve">It was suggested </w:t>
      </w:r>
      <w:r w:rsidR="00C87AE8">
        <w:rPr>
          <w:rFonts w:cs="Calibri"/>
          <w:color w:val="000000"/>
        </w:rPr>
        <w:t xml:space="preserve">that </w:t>
      </w:r>
      <w:r>
        <w:rPr>
          <w:rFonts w:cs="Calibri"/>
          <w:color w:val="000000"/>
        </w:rPr>
        <w:t>new staff needed to be as fully trained as those who had recently left in terms of their subject knowledge.</w:t>
      </w:r>
    </w:p>
    <w:p w14:paraId="784ACE5F" w14:textId="0DDEFF48" w:rsidR="00054618" w:rsidRPr="0060305B" w:rsidRDefault="00054618" w:rsidP="00362851">
      <w:pPr>
        <w:ind w:left="720" w:hanging="720"/>
        <w:rPr>
          <w:rFonts w:cs="Calibri"/>
          <w:color w:val="000000"/>
        </w:rPr>
      </w:pPr>
      <w:r>
        <w:rPr>
          <w:rFonts w:cs="Calibri"/>
          <w:color w:val="000000"/>
        </w:rPr>
        <w:t>10.8</w:t>
      </w:r>
      <w:r>
        <w:rPr>
          <w:rFonts w:cs="Calibri"/>
          <w:color w:val="000000"/>
        </w:rPr>
        <w:tab/>
        <w:t>A recommendation had also been made to align the phonics with the agreed policy from the Nursery.</w:t>
      </w:r>
    </w:p>
    <w:p w14:paraId="4989D88E" w14:textId="77777777" w:rsidR="0060305B" w:rsidRDefault="0060305B" w:rsidP="00362851">
      <w:pPr>
        <w:ind w:left="720" w:hanging="720"/>
        <w:rPr>
          <w:rFonts w:cs="Calibri"/>
          <w:b/>
          <w:bCs/>
          <w:color w:val="000000"/>
        </w:rPr>
      </w:pPr>
    </w:p>
    <w:p w14:paraId="33BC5E02" w14:textId="77777777" w:rsidR="0060305B" w:rsidRDefault="0060305B" w:rsidP="00362851">
      <w:pPr>
        <w:ind w:left="720" w:hanging="720"/>
        <w:rPr>
          <w:rFonts w:cs="Calibri"/>
          <w:b/>
          <w:bCs/>
          <w:color w:val="000000"/>
        </w:rPr>
      </w:pPr>
    </w:p>
    <w:p w14:paraId="33FEB22D" w14:textId="77777777" w:rsidR="0060305B" w:rsidRDefault="0060305B" w:rsidP="00362851">
      <w:pPr>
        <w:ind w:left="720" w:hanging="720"/>
        <w:rPr>
          <w:rFonts w:cs="Calibri"/>
          <w:b/>
          <w:bCs/>
          <w:color w:val="000000"/>
        </w:rPr>
      </w:pPr>
    </w:p>
    <w:p w14:paraId="60C3D4E7" w14:textId="77777777" w:rsidR="00B9592C" w:rsidRDefault="00B9592C" w:rsidP="00362851">
      <w:pPr>
        <w:ind w:left="720" w:hanging="720"/>
        <w:rPr>
          <w:rFonts w:cs="Calibri"/>
          <w:b/>
          <w:bCs/>
          <w:color w:val="000000"/>
        </w:rPr>
      </w:pPr>
    </w:p>
    <w:p w14:paraId="42293E33" w14:textId="404182EC" w:rsidR="00B9592C" w:rsidRDefault="00B9592C" w:rsidP="00362851">
      <w:pPr>
        <w:ind w:left="720" w:hanging="720"/>
        <w:rPr>
          <w:rFonts w:cs="Calibri"/>
          <w:b/>
          <w:bCs/>
          <w:color w:val="000000"/>
        </w:rPr>
      </w:pPr>
      <w:r>
        <w:rPr>
          <w:rFonts w:cs="Calibri"/>
          <w:b/>
          <w:bCs/>
          <w:color w:val="000000"/>
        </w:rPr>
        <w:t>11.</w:t>
      </w:r>
      <w:r>
        <w:rPr>
          <w:rFonts w:cs="Calibri"/>
          <w:b/>
          <w:bCs/>
          <w:color w:val="000000"/>
        </w:rPr>
        <w:tab/>
        <w:t>UPDATE ON FOUNDATION STAGE SUBJECTS</w:t>
      </w:r>
    </w:p>
    <w:p w14:paraId="12580093" w14:textId="6F063C01" w:rsidR="00054618" w:rsidRDefault="00054618" w:rsidP="00362851">
      <w:pPr>
        <w:ind w:left="720" w:hanging="720"/>
        <w:rPr>
          <w:rFonts w:cs="Calibri"/>
          <w:color w:val="000000"/>
        </w:rPr>
      </w:pPr>
      <w:r>
        <w:rPr>
          <w:rFonts w:cs="Calibri"/>
          <w:color w:val="000000"/>
        </w:rPr>
        <w:t>11.1</w:t>
      </w:r>
      <w:r>
        <w:rPr>
          <w:rFonts w:cs="Calibri"/>
          <w:color w:val="000000"/>
        </w:rPr>
        <w:tab/>
      </w:r>
      <w:r w:rsidR="00EA7BAF">
        <w:rPr>
          <w:rFonts w:cs="Calibri"/>
          <w:color w:val="000000"/>
        </w:rPr>
        <w:t>It was reported that Stuart Olver was currently working on the computing curriculum, aligning this with the School’s resources.</w:t>
      </w:r>
    </w:p>
    <w:p w14:paraId="680FCC6D" w14:textId="2E614E24" w:rsidR="00EA7BAF" w:rsidRDefault="00EA7BAF" w:rsidP="00362851">
      <w:pPr>
        <w:ind w:left="720" w:hanging="720"/>
        <w:rPr>
          <w:rFonts w:cs="Calibri"/>
          <w:color w:val="000000"/>
        </w:rPr>
      </w:pPr>
      <w:r>
        <w:rPr>
          <w:rFonts w:cs="Calibri"/>
          <w:color w:val="000000"/>
        </w:rPr>
        <w:t>11.2</w:t>
      </w:r>
      <w:r>
        <w:rPr>
          <w:rFonts w:cs="Calibri"/>
          <w:color w:val="000000"/>
        </w:rPr>
        <w:tab/>
        <w:t>A new PSHE curriculum called SCARF would be implemented in school which was better resource</w:t>
      </w:r>
      <w:r w:rsidR="00863F6E">
        <w:rPr>
          <w:rFonts w:cs="Calibri"/>
          <w:color w:val="000000"/>
        </w:rPr>
        <w:t>d</w:t>
      </w:r>
      <w:r>
        <w:rPr>
          <w:rFonts w:cs="Calibri"/>
          <w:color w:val="000000"/>
        </w:rPr>
        <w:t xml:space="preserve"> than the current scheme.</w:t>
      </w:r>
    </w:p>
    <w:p w14:paraId="4F81F6DC" w14:textId="1012776D" w:rsidR="00EA7BAF" w:rsidRPr="00054618" w:rsidRDefault="00EA7BAF" w:rsidP="00362851">
      <w:pPr>
        <w:ind w:left="720" w:hanging="720"/>
        <w:rPr>
          <w:rFonts w:cs="Calibri"/>
          <w:color w:val="000000"/>
        </w:rPr>
      </w:pPr>
      <w:r>
        <w:rPr>
          <w:rFonts w:cs="Calibri"/>
          <w:color w:val="000000"/>
        </w:rPr>
        <w:t>11.3</w:t>
      </w:r>
      <w:r>
        <w:rPr>
          <w:rFonts w:cs="Calibri"/>
          <w:color w:val="000000"/>
        </w:rPr>
        <w:tab/>
        <w:t xml:space="preserve">Governors were reminded that Year 6 would be completing the relationships and sex education thread in PSHE that term. A meeting </w:t>
      </w:r>
      <w:r w:rsidR="00863F6E">
        <w:rPr>
          <w:rFonts w:cs="Calibri"/>
          <w:color w:val="000000"/>
        </w:rPr>
        <w:t>about this had been</w:t>
      </w:r>
      <w:r>
        <w:rPr>
          <w:rFonts w:cs="Calibri"/>
          <w:color w:val="000000"/>
        </w:rPr>
        <w:t xml:space="preserve"> planned with parents on 24</w:t>
      </w:r>
      <w:r w:rsidRPr="00EA7BAF">
        <w:rPr>
          <w:rFonts w:cs="Calibri"/>
          <w:color w:val="000000"/>
          <w:vertAlign w:val="superscript"/>
        </w:rPr>
        <w:t>th</w:t>
      </w:r>
      <w:r>
        <w:rPr>
          <w:rFonts w:cs="Calibri"/>
          <w:color w:val="000000"/>
        </w:rPr>
        <w:t xml:space="preserve"> May 2023.</w:t>
      </w:r>
    </w:p>
    <w:p w14:paraId="7128D25C" w14:textId="77777777" w:rsidR="00B9592C" w:rsidRDefault="00B9592C" w:rsidP="00EA7BAF">
      <w:pPr>
        <w:rPr>
          <w:rFonts w:cs="Calibri"/>
          <w:b/>
          <w:bCs/>
          <w:color w:val="000000"/>
        </w:rPr>
      </w:pPr>
    </w:p>
    <w:p w14:paraId="1329885D" w14:textId="48156A1C" w:rsidR="00B9592C" w:rsidRDefault="00B9592C" w:rsidP="00362851">
      <w:pPr>
        <w:ind w:left="720" w:hanging="720"/>
        <w:rPr>
          <w:rFonts w:cs="Calibri"/>
          <w:b/>
          <w:bCs/>
          <w:color w:val="000000"/>
        </w:rPr>
      </w:pPr>
      <w:r>
        <w:rPr>
          <w:rFonts w:cs="Calibri"/>
          <w:b/>
          <w:bCs/>
          <w:color w:val="000000"/>
        </w:rPr>
        <w:t>12.</w:t>
      </w:r>
      <w:r>
        <w:rPr>
          <w:rFonts w:cs="Calibri"/>
          <w:b/>
          <w:bCs/>
          <w:color w:val="000000"/>
        </w:rPr>
        <w:tab/>
        <w:t>UPDATE ON PUPIL PREMIUMN STRATEGY</w:t>
      </w:r>
    </w:p>
    <w:p w14:paraId="384739AA" w14:textId="34AF7F44" w:rsidR="00EA7BAF" w:rsidRDefault="00EA7BAF" w:rsidP="00362851">
      <w:pPr>
        <w:ind w:left="720" w:hanging="720"/>
        <w:rPr>
          <w:rFonts w:cs="Calibri"/>
          <w:color w:val="000000"/>
        </w:rPr>
      </w:pPr>
      <w:r>
        <w:rPr>
          <w:rFonts w:cs="Calibri"/>
          <w:color w:val="000000"/>
        </w:rPr>
        <w:t>12.1</w:t>
      </w:r>
      <w:r>
        <w:rPr>
          <w:rFonts w:cs="Calibri"/>
          <w:color w:val="000000"/>
        </w:rPr>
        <w:tab/>
        <w:t>This item was deferred to the FGB agenda in July.</w:t>
      </w:r>
    </w:p>
    <w:p w14:paraId="0BEC11CB" w14:textId="77777777" w:rsidR="00EA7BAF" w:rsidRDefault="00EA7BAF" w:rsidP="00362851">
      <w:pPr>
        <w:ind w:left="720" w:hanging="720"/>
        <w:rPr>
          <w:rFonts w:cs="Calibri"/>
          <w:color w:val="000000"/>
        </w:rPr>
      </w:pPr>
    </w:p>
    <w:tbl>
      <w:tblPr>
        <w:tblStyle w:val="TableGrid"/>
        <w:tblpPr w:leftFromText="180" w:rightFromText="180" w:vertAnchor="text" w:horzAnchor="margin" w:tblpXSpec="center" w:tblpY="67"/>
        <w:tblW w:w="10456" w:type="dxa"/>
        <w:tblLook w:val="00A0" w:firstRow="1" w:lastRow="0" w:firstColumn="1" w:lastColumn="0" w:noHBand="0" w:noVBand="0"/>
      </w:tblPr>
      <w:tblGrid>
        <w:gridCol w:w="773"/>
        <w:gridCol w:w="733"/>
        <w:gridCol w:w="6457"/>
        <w:gridCol w:w="1157"/>
        <w:gridCol w:w="1336"/>
      </w:tblGrid>
      <w:tr w:rsidR="00EA7BAF" w:rsidRPr="005522C2" w14:paraId="10D3537C" w14:textId="77777777" w:rsidTr="008450B5">
        <w:tc>
          <w:tcPr>
            <w:tcW w:w="773" w:type="dxa"/>
          </w:tcPr>
          <w:p w14:paraId="007444BC" w14:textId="77777777" w:rsidR="00EA7BAF" w:rsidRPr="005522C2" w:rsidRDefault="00EA7BAF" w:rsidP="008450B5">
            <w:pPr>
              <w:rPr>
                <w:bCs/>
              </w:rPr>
            </w:pPr>
          </w:p>
        </w:tc>
        <w:tc>
          <w:tcPr>
            <w:tcW w:w="733" w:type="dxa"/>
          </w:tcPr>
          <w:p w14:paraId="077DA2FD" w14:textId="77777777" w:rsidR="00EA7BAF" w:rsidRPr="005522C2" w:rsidRDefault="00EA7BAF" w:rsidP="008450B5">
            <w:pPr>
              <w:rPr>
                <w:bCs/>
              </w:rPr>
            </w:pPr>
          </w:p>
        </w:tc>
        <w:tc>
          <w:tcPr>
            <w:tcW w:w="6457" w:type="dxa"/>
          </w:tcPr>
          <w:p w14:paraId="79E26A59" w14:textId="77777777" w:rsidR="00EA7BAF" w:rsidRPr="005522C2" w:rsidRDefault="00EA7BAF" w:rsidP="008450B5">
            <w:pPr>
              <w:rPr>
                <w:b/>
                <w:bCs/>
              </w:rPr>
            </w:pPr>
            <w:r w:rsidRPr="005522C2">
              <w:rPr>
                <w:b/>
                <w:bCs/>
              </w:rPr>
              <w:t>Action</w:t>
            </w:r>
          </w:p>
        </w:tc>
        <w:tc>
          <w:tcPr>
            <w:tcW w:w="1157" w:type="dxa"/>
          </w:tcPr>
          <w:p w14:paraId="7E16C4A3" w14:textId="77777777" w:rsidR="00EA7BAF" w:rsidRPr="005522C2" w:rsidRDefault="00EA7BAF" w:rsidP="008450B5">
            <w:pPr>
              <w:rPr>
                <w:b/>
                <w:bCs/>
              </w:rPr>
            </w:pPr>
            <w:r w:rsidRPr="005522C2">
              <w:rPr>
                <w:b/>
                <w:bCs/>
              </w:rPr>
              <w:t>Who?</w:t>
            </w:r>
          </w:p>
        </w:tc>
        <w:tc>
          <w:tcPr>
            <w:tcW w:w="1336" w:type="dxa"/>
          </w:tcPr>
          <w:p w14:paraId="4A82A3D1" w14:textId="77777777" w:rsidR="00EA7BAF" w:rsidRPr="005522C2" w:rsidRDefault="00EA7BAF" w:rsidP="008450B5">
            <w:pPr>
              <w:rPr>
                <w:b/>
                <w:bCs/>
              </w:rPr>
            </w:pPr>
            <w:r w:rsidRPr="005522C2">
              <w:rPr>
                <w:b/>
                <w:bCs/>
              </w:rPr>
              <w:t>Deadline</w:t>
            </w:r>
          </w:p>
        </w:tc>
      </w:tr>
      <w:tr w:rsidR="00EA7BAF" w14:paraId="6C43F72B" w14:textId="77777777" w:rsidTr="008450B5">
        <w:tc>
          <w:tcPr>
            <w:tcW w:w="773" w:type="dxa"/>
          </w:tcPr>
          <w:p w14:paraId="16366543" w14:textId="6D8ECBD8" w:rsidR="00EA7BAF" w:rsidRDefault="00EA7BAF" w:rsidP="008450B5">
            <w:pPr>
              <w:rPr>
                <w:bCs/>
              </w:rPr>
            </w:pPr>
            <w:r>
              <w:rPr>
                <w:bCs/>
              </w:rPr>
              <w:t>12.1</w:t>
            </w:r>
          </w:p>
        </w:tc>
        <w:tc>
          <w:tcPr>
            <w:tcW w:w="733" w:type="dxa"/>
          </w:tcPr>
          <w:p w14:paraId="3FD76B12" w14:textId="77777777" w:rsidR="00EA7BAF" w:rsidRDefault="00EA7BAF" w:rsidP="008450B5">
            <w:pPr>
              <w:rPr>
                <w:bCs/>
                <w:i/>
                <w:iCs/>
              </w:rPr>
            </w:pPr>
            <w:r>
              <w:rPr>
                <w:bCs/>
                <w:i/>
                <w:iCs/>
              </w:rPr>
              <w:t>a.</w:t>
            </w:r>
          </w:p>
        </w:tc>
        <w:tc>
          <w:tcPr>
            <w:tcW w:w="6457" w:type="dxa"/>
          </w:tcPr>
          <w:p w14:paraId="46336010" w14:textId="1716BE01" w:rsidR="00EA7BAF" w:rsidRDefault="00EA7BAF" w:rsidP="008450B5">
            <w:r>
              <w:t>Add Update on Pupil Premium Strategy to the FGB agenda in July</w:t>
            </w:r>
          </w:p>
        </w:tc>
        <w:tc>
          <w:tcPr>
            <w:tcW w:w="1157" w:type="dxa"/>
          </w:tcPr>
          <w:p w14:paraId="3BF92D70" w14:textId="77777777" w:rsidR="00EA7BAF" w:rsidRDefault="00EA7BAF" w:rsidP="008450B5">
            <w:pPr>
              <w:rPr>
                <w:b/>
                <w:bCs/>
              </w:rPr>
            </w:pPr>
            <w:r>
              <w:rPr>
                <w:b/>
                <w:bCs/>
              </w:rPr>
              <w:t>Clerk</w:t>
            </w:r>
          </w:p>
        </w:tc>
        <w:tc>
          <w:tcPr>
            <w:tcW w:w="1336" w:type="dxa"/>
          </w:tcPr>
          <w:p w14:paraId="6151038B" w14:textId="77777777" w:rsidR="00EA7BAF" w:rsidRDefault="00EA7BAF" w:rsidP="008450B5">
            <w:pPr>
              <w:rPr>
                <w:b/>
                <w:bCs/>
              </w:rPr>
            </w:pPr>
            <w:r>
              <w:rPr>
                <w:b/>
                <w:bCs/>
              </w:rPr>
              <w:t>July 2023</w:t>
            </w:r>
          </w:p>
          <w:p w14:paraId="7C01CDE0" w14:textId="77777777" w:rsidR="00EA7BAF" w:rsidRDefault="00EA7BAF" w:rsidP="008450B5">
            <w:pPr>
              <w:rPr>
                <w:b/>
                <w:bCs/>
              </w:rPr>
            </w:pPr>
          </w:p>
        </w:tc>
      </w:tr>
    </w:tbl>
    <w:p w14:paraId="780D0442" w14:textId="77777777" w:rsidR="00B9592C" w:rsidRDefault="00B9592C" w:rsidP="00147758">
      <w:pPr>
        <w:rPr>
          <w:rFonts w:cs="Calibri"/>
          <w:b/>
          <w:bCs/>
          <w:color w:val="000000"/>
        </w:rPr>
      </w:pPr>
    </w:p>
    <w:p w14:paraId="2E5DDD04" w14:textId="4B609179" w:rsidR="00B9592C" w:rsidRDefault="00B9592C" w:rsidP="00362851">
      <w:pPr>
        <w:ind w:left="720" w:hanging="720"/>
        <w:rPr>
          <w:rFonts w:cs="Calibri"/>
          <w:b/>
          <w:bCs/>
          <w:color w:val="000000"/>
        </w:rPr>
      </w:pPr>
      <w:r>
        <w:rPr>
          <w:rFonts w:cs="Calibri"/>
          <w:b/>
          <w:bCs/>
          <w:color w:val="000000"/>
        </w:rPr>
        <w:t>13.</w:t>
      </w:r>
      <w:r>
        <w:rPr>
          <w:rFonts w:cs="Calibri"/>
          <w:b/>
          <w:bCs/>
          <w:color w:val="000000"/>
        </w:rPr>
        <w:tab/>
        <w:t>REVIEW OF POLICIES</w:t>
      </w:r>
    </w:p>
    <w:p w14:paraId="1B1A7FB3" w14:textId="6D59B340" w:rsidR="00147758" w:rsidRDefault="00D015EC" w:rsidP="00362851">
      <w:pPr>
        <w:ind w:left="720" w:hanging="720"/>
        <w:rPr>
          <w:rFonts w:cs="Calibri"/>
          <w:color w:val="000000"/>
        </w:rPr>
      </w:pPr>
      <w:r>
        <w:rPr>
          <w:rFonts w:cs="Calibri"/>
          <w:color w:val="000000"/>
        </w:rPr>
        <w:t>13.1</w:t>
      </w:r>
      <w:r>
        <w:rPr>
          <w:rFonts w:cs="Calibri"/>
          <w:color w:val="000000"/>
        </w:rPr>
        <w:tab/>
      </w:r>
      <w:r w:rsidR="00BF4BA0">
        <w:rPr>
          <w:rFonts w:cs="Calibri"/>
          <w:color w:val="000000"/>
          <w:u w:val="single"/>
        </w:rPr>
        <w:t>First Aid Policy</w:t>
      </w:r>
      <w:r w:rsidR="00BF4BA0" w:rsidRPr="00BF4BA0">
        <w:rPr>
          <w:rFonts w:cs="Calibri"/>
          <w:color w:val="000000"/>
        </w:rPr>
        <w:t xml:space="preserve">     This document had been reviewed with some minor changes made.</w:t>
      </w:r>
    </w:p>
    <w:p w14:paraId="6B85DA2A" w14:textId="07C4AE30" w:rsidR="00BF4BA0" w:rsidRDefault="00BF4BA0" w:rsidP="00362851">
      <w:pPr>
        <w:ind w:left="720" w:hanging="720"/>
        <w:rPr>
          <w:rFonts w:cs="Calibri"/>
          <w:b/>
          <w:bCs/>
          <w:color w:val="000000"/>
        </w:rPr>
      </w:pPr>
      <w:r>
        <w:rPr>
          <w:rFonts w:cs="Calibri"/>
          <w:color w:val="000000"/>
        </w:rPr>
        <w:t>13.2</w:t>
      </w:r>
      <w:r>
        <w:rPr>
          <w:rFonts w:cs="Calibri"/>
          <w:color w:val="000000"/>
        </w:rPr>
        <w:tab/>
        <w:t xml:space="preserve">After full consideration the policy was </w:t>
      </w:r>
      <w:r>
        <w:rPr>
          <w:rFonts w:cs="Calibri"/>
          <w:b/>
          <w:bCs/>
          <w:color w:val="000000"/>
        </w:rPr>
        <w:t>RATIFIED.</w:t>
      </w:r>
    </w:p>
    <w:p w14:paraId="077759EA" w14:textId="69151324" w:rsidR="00BF4BA0" w:rsidRDefault="00BF4BA0" w:rsidP="00362851">
      <w:pPr>
        <w:ind w:left="720" w:hanging="720"/>
        <w:rPr>
          <w:rFonts w:cs="Calibri"/>
          <w:color w:val="000000"/>
        </w:rPr>
      </w:pPr>
      <w:r>
        <w:rPr>
          <w:rFonts w:cs="Calibri"/>
          <w:color w:val="000000"/>
        </w:rPr>
        <w:t>13.3</w:t>
      </w:r>
      <w:r>
        <w:rPr>
          <w:rFonts w:cs="Calibri"/>
          <w:color w:val="000000"/>
        </w:rPr>
        <w:tab/>
        <w:t>The Headteacher reported that a member of staff had broken their arm at school recently. This accident had occurred in the classroom due to some maths equipment on the floor. She would be absent for two months.</w:t>
      </w:r>
    </w:p>
    <w:p w14:paraId="65B6C199" w14:textId="5CF1A2C5" w:rsidR="00BF4BA0" w:rsidRDefault="00BF4BA0" w:rsidP="00362851">
      <w:pPr>
        <w:ind w:left="720" w:hanging="720"/>
        <w:rPr>
          <w:rFonts w:cs="Calibri"/>
          <w:color w:val="000000"/>
        </w:rPr>
      </w:pPr>
      <w:r>
        <w:rPr>
          <w:rFonts w:cs="Calibri"/>
          <w:color w:val="000000"/>
        </w:rPr>
        <w:t>13.4</w:t>
      </w:r>
      <w:r>
        <w:rPr>
          <w:rFonts w:cs="Calibri"/>
          <w:color w:val="000000"/>
        </w:rPr>
        <w:tab/>
      </w:r>
      <w:r>
        <w:rPr>
          <w:rFonts w:cs="Calibri"/>
          <w:b/>
          <w:bCs/>
          <w:color w:val="000000"/>
        </w:rPr>
        <w:t xml:space="preserve">ASKED </w:t>
      </w:r>
      <w:r>
        <w:rPr>
          <w:rFonts w:cs="Calibri"/>
          <w:color w:val="000000"/>
        </w:rPr>
        <w:t>whether this accident had been reported externally, the Headteacher confirmed that this had been logged with RIDDOR.</w:t>
      </w:r>
    </w:p>
    <w:p w14:paraId="2AD8499A" w14:textId="6B21AA88" w:rsidR="00D015EC" w:rsidRDefault="00BF4BA0" w:rsidP="00362851">
      <w:pPr>
        <w:ind w:left="720" w:hanging="720"/>
        <w:rPr>
          <w:rFonts w:cs="Calibri"/>
          <w:color w:val="000000"/>
        </w:rPr>
      </w:pPr>
      <w:r>
        <w:rPr>
          <w:rFonts w:cs="Calibri"/>
          <w:color w:val="000000"/>
        </w:rPr>
        <w:t>13.5</w:t>
      </w:r>
      <w:r>
        <w:rPr>
          <w:rFonts w:cs="Calibri"/>
          <w:color w:val="000000"/>
        </w:rPr>
        <w:tab/>
        <w:t xml:space="preserve">A Governor provided a brief update on some imminent changes to various medications being </w:t>
      </w:r>
      <w:r w:rsidR="00863F6E">
        <w:rPr>
          <w:rFonts w:cs="Calibri"/>
          <w:color w:val="000000"/>
        </w:rPr>
        <w:t>prescribed</w:t>
      </w:r>
      <w:r>
        <w:rPr>
          <w:rFonts w:cs="Calibri"/>
          <w:color w:val="000000"/>
        </w:rPr>
        <w:t xml:space="preserve"> by GP</w:t>
      </w:r>
      <w:r w:rsidR="00863F6E">
        <w:rPr>
          <w:rFonts w:cs="Calibri"/>
          <w:color w:val="000000"/>
        </w:rPr>
        <w:t>’s</w:t>
      </w:r>
      <w:r>
        <w:rPr>
          <w:rFonts w:cs="Calibri"/>
          <w:color w:val="000000"/>
        </w:rPr>
        <w:t>. He suggested reviewing the section on prescribed medication within the policy and undertook to meet with the Headteacher to complete this update.</w:t>
      </w:r>
    </w:p>
    <w:p w14:paraId="202E4B3B" w14:textId="77777777" w:rsidR="00BF4BA0" w:rsidRDefault="00BF4BA0" w:rsidP="00362851">
      <w:pPr>
        <w:ind w:left="720" w:hanging="720"/>
        <w:rPr>
          <w:rFonts w:cs="Calibri"/>
          <w:color w:val="000000"/>
        </w:rPr>
      </w:pPr>
    </w:p>
    <w:tbl>
      <w:tblPr>
        <w:tblStyle w:val="TableGrid"/>
        <w:tblpPr w:leftFromText="180" w:rightFromText="180" w:vertAnchor="text" w:horzAnchor="margin" w:tblpXSpec="center" w:tblpY="67"/>
        <w:tblW w:w="10456" w:type="dxa"/>
        <w:tblLook w:val="00A0" w:firstRow="1" w:lastRow="0" w:firstColumn="1" w:lastColumn="0" w:noHBand="0" w:noVBand="0"/>
      </w:tblPr>
      <w:tblGrid>
        <w:gridCol w:w="773"/>
        <w:gridCol w:w="733"/>
        <w:gridCol w:w="6457"/>
        <w:gridCol w:w="1157"/>
        <w:gridCol w:w="1336"/>
      </w:tblGrid>
      <w:tr w:rsidR="00226AB3" w:rsidRPr="005522C2" w14:paraId="19946B8C" w14:textId="77777777" w:rsidTr="008450B5">
        <w:tc>
          <w:tcPr>
            <w:tcW w:w="773" w:type="dxa"/>
          </w:tcPr>
          <w:p w14:paraId="30D6CE1F" w14:textId="77777777" w:rsidR="00226AB3" w:rsidRPr="005522C2" w:rsidRDefault="00226AB3" w:rsidP="008450B5">
            <w:pPr>
              <w:rPr>
                <w:bCs/>
              </w:rPr>
            </w:pPr>
          </w:p>
        </w:tc>
        <w:tc>
          <w:tcPr>
            <w:tcW w:w="733" w:type="dxa"/>
          </w:tcPr>
          <w:p w14:paraId="3BAE539A" w14:textId="77777777" w:rsidR="00226AB3" w:rsidRPr="005522C2" w:rsidRDefault="00226AB3" w:rsidP="008450B5">
            <w:pPr>
              <w:rPr>
                <w:bCs/>
              </w:rPr>
            </w:pPr>
          </w:p>
        </w:tc>
        <w:tc>
          <w:tcPr>
            <w:tcW w:w="6457" w:type="dxa"/>
          </w:tcPr>
          <w:p w14:paraId="29CA1AB5" w14:textId="77777777" w:rsidR="00226AB3" w:rsidRPr="005522C2" w:rsidRDefault="00226AB3" w:rsidP="008450B5">
            <w:pPr>
              <w:rPr>
                <w:b/>
                <w:bCs/>
              </w:rPr>
            </w:pPr>
            <w:r w:rsidRPr="005522C2">
              <w:rPr>
                <w:b/>
                <w:bCs/>
              </w:rPr>
              <w:t>Action</w:t>
            </w:r>
          </w:p>
        </w:tc>
        <w:tc>
          <w:tcPr>
            <w:tcW w:w="1157" w:type="dxa"/>
          </w:tcPr>
          <w:p w14:paraId="496F4A79" w14:textId="77777777" w:rsidR="00226AB3" w:rsidRPr="005522C2" w:rsidRDefault="00226AB3" w:rsidP="008450B5">
            <w:pPr>
              <w:rPr>
                <w:b/>
                <w:bCs/>
              </w:rPr>
            </w:pPr>
            <w:r w:rsidRPr="005522C2">
              <w:rPr>
                <w:b/>
                <w:bCs/>
              </w:rPr>
              <w:t>Who?</w:t>
            </w:r>
          </w:p>
        </w:tc>
        <w:tc>
          <w:tcPr>
            <w:tcW w:w="1336" w:type="dxa"/>
          </w:tcPr>
          <w:p w14:paraId="4D88F10D" w14:textId="77777777" w:rsidR="00226AB3" w:rsidRPr="005522C2" w:rsidRDefault="00226AB3" w:rsidP="008450B5">
            <w:pPr>
              <w:rPr>
                <w:b/>
                <w:bCs/>
              </w:rPr>
            </w:pPr>
            <w:r w:rsidRPr="005522C2">
              <w:rPr>
                <w:b/>
                <w:bCs/>
              </w:rPr>
              <w:t>Deadline</w:t>
            </w:r>
          </w:p>
        </w:tc>
      </w:tr>
      <w:tr w:rsidR="00226AB3" w14:paraId="7B5E3B55" w14:textId="77777777" w:rsidTr="008450B5">
        <w:tc>
          <w:tcPr>
            <w:tcW w:w="773" w:type="dxa"/>
          </w:tcPr>
          <w:p w14:paraId="6DEE9BF2" w14:textId="34B3F620" w:rsidR="00226AB3" w:rsidRDefault="00226AB3" w:rsidP="008450B5">
            <w:pPr>
              <w:rPr>
                <w:bCs/>
              </w:rPr>
            </w:pPr>
            <w:r>
              <w:rPr>
                <w:bCs/>
              </w:rPr>
              <w:t>13.5</w:t>
            </w:r>
          </w:p>
        </w:tc>
        <w:tc>
          <w:tcPr>
            <w:tcW w:w="733" w:type="dxa"/>
          </w:tcPr>
          <w:p w14:paraId="75E174B1" w14:textId="77777777" w:rsidR="00226AB3" w:rsidRDefault="00226AB3" w:rsidP="008450B5">
            <w:pPr>
              <w:rPr>
                <w:bCs/>
                <w:i/>
                <w:iCs/>
              </w:rPr>
            </w:pPr>
            <w:r>
              <w:rPr>
                <w:bCs/>
                <w:i/>
                <w:iCs/>
              </w:rPr>
              <w:t>a.</w:t>
            </w:r>
          </w:p>
        </w:tc>
        <w:tc>
          <w:tcPr>
            <w:tcW w:w="6457" w:type="dxa"/>
          </w:tcPr>
          <w:p w14:paraId="6546AC26" w14:textId="0D3C1019" w:rsidR="00226AB3" w:rsidRDefault="00226AB3" w:rsidP="008450B5">
            <w:r>
              <w:t>Update section in First Aid Policy on prescribed medication</w:t>
            </w:r>
          </w:p>
        </w:tc>
        <w:tc>
          <w:tcPr>
            <w:tcW w:w="1157" w:type="dxa"/>
          </w:tcPr>
          <w:p w14:paraId="634725C3" w14:textId="3AC96EC3" w:rsidR="00226AB3" w:rsidRDefault="00226AB3" w:rsidP="008450B5">
            <w:pPr>
              <w:rPr>
                <w:b/>
                <w:bCs/>
              </w:rPr>
            </w:pPr>
            <w:r>
              <w:rPr>
                <w:b/>
                <w:bCs/>
              </w:rPr>
              <w:t>LB &amp; AS</w:t>
            </w:r>
          </w:p>
        </w:tc>
        <w:tc>
          <w:tcPr>
            <w:tcW w:w="1336" w:type="dxa"/>
          </w:tcPr>
          <w:p w14:paraId="3B80A2A0" w14:textId="77777777" w:rsidR="00226AB3" w:rsidRDefault="00226AB3" w:rsidP="008450B5">
            <w:pPr>
              <w:rPr>
                <w:b/>
                <w:bCs/>
              </w:rPr>
            </w:pPr>
            <w:r>
              <w:rPr>
                <w:b/>
                <w:bCs/>
              </w:rPr>
              <w:t>July 2023</w:t>
            </w:r>
          </w:p>
          <w:p w14:paraId="50EBA678" w14:textId="77777777" w:rsidR="00226AB3" w:rsidRDefault="00226AB3" w:rsidP="008450B5">
            <w:pPr>
              <w:rPr>
                <w:b/>
                <w:bCs/>
              </w:rPr>
            </w:pPr>
          </w:p>
        </w:tc>
      </w:tr>
    </w:tbl>
    <w:p w14:paraId="3540264B" w14:textId="77777777" w:rsidR="00B9592C" w:rsidRDefault="00B9592C" w:rsidP="00226AB3">
      <w:pPr>
        <w:rPr>
          <w:rFonts w:cs="Calibri"/>
          <w:b/>
          <w:bCs/>
          <w:color w:val="000000"/>
        </w:rPr>
      </w:pPr>
    </w:p>
    <w:p w14:paraId="0BB4AE05" w14:textId="6F21CF6A" w:rsidR="00B9592C" w:rsidRDefault="00B9592C" w:rsidP="00362851">
      <w:pPr>
        <w:ind w:left="720" w:hanging="720"/>
        <w:rPr>
          <w:rFonts w:cs="Calibri"/>
          <w:b/>
          <w:bCs/>
          <w:color w:val="000000"/>
        </w:rPr>
      </w:pPr>
      <w:r>
        <w:rPr>
          <w:rFonts w:cs="Calibri"/>
          <w:b/>
          <w:bCs/>
          <w:color w:val="000000"/>
        </w:rPr>
        <w:t>14.</w:t>
      </w:r>
      <w:r>
        <w:rPr>
          <w:rFonts w:cs="Calibri"/>
          <w:b/>
          <w:bCs/>
          <w:color w:val="000000"/>
        </w:rPr>
        <w:tab/>
        <w:t>ENRICHMENT AND SCHOOLS SHOWS</w:t>
      </w:r>
    </w:p>
    <w:p w14:paraId="28285081" w14:textId="7830FB07" w:rsidR="00226AB3" w:rsidRDefault="00226AB3" w:rsidP="00362851">
      <w:pPr>
        <w:ind w:left="720" w:hanging="720"/>
        <w:rPr>
          <w:rFonts w:cs="Calibri"/>
          <w:color w:val="000000"/>
        </w:rPr>
      </w:pPr>
      <w:r>
        <w:rPr>
          <w:rFonts w:cs="Calibri"/>
          <w:color w:val="000000"/>
        </w:rPr>
        <w:t>14.1</w:t>
      </w:r>
      <w:r>
        <w:rPr>
          <w:rFonts w:cs="Calibri"/>
          <w:color w:val="000000"/>
        </w:rPr>
        <w:tab/>
      </w:r>
      <w:r w:rsidR="004C2865">
        <w:rPr>
          <w:rFonts w:cs="Calibri"/>
          <w:color w:val="000000"/>
        </w:rPr>
        <w:t>The Headteacher said that there were a</w:t>
      </w:r>
      <w:r w:rsidR="00B77718">
        <w:rPr>
          <w:rFonts w:cs="Calibri"/>
          <w:color w:val="000000"/>
        </w:rPr>
        <w:t xml:space="preserve"> </w:t>
      </w:r>
      <w:r w:rsidR="004C2865">
        <w:rPr>
          <w:rFonts w:cs="Calibri"/>
          <w:color w:val="000000"/>
        </w:rPr>
        <w:t>range</w:t>
      </w:r>
      <w:r w:rsidR="00B77718">
        <w:rPr>
          <w:rFonts w:cs="Calibri"/>
          <w:color w:val="000000"/>
        </w:rPr>
        <w:t xml:space="preserve"> </w:t>
      </w:r>
      <w:r w:rsidR="004C2865">
        <w:rPr>
          <w:rFonts w:cs="Calibri"/>
          <w:color w:val="000000"/>
        </w:rPr>
        <w:t>of events happening in school in the summer term including:</w:t>
      </w:r>
    </w:p>
    <w:p w14:paraId="38C84370" w14:textId="66D8FB5E" w:rsidR="004C2865" w:rsidRDefault="004C2865" w:rsidP="00362851">
      <w:pPr>
        <w:ind w:left="720" w:hanging="720"/>
        <w:rPr>
          <w:rFonts w:cs="Calibri"/>
          <w:color w:val="000000"/>
        </w:rPr>
      </w:pPr>
      <w:r>
        <w:rPr>
          <w:rFonts w:cs="Calibri"/>
          <w:color w:val="000000"/>
        </w:rPr>
        <w:tab/>
        <w:t>- Sports Day – Wednesday 14</w:t>
      </w:r>
      <w:r w:rsidRPr="004C2865">
        <w:rPr>
          <w:rFonts w:cs="Calibri"/>
          <w:color w:val="000000"/>
          <w:vertAlign w:val="superscript"/>
        </w:rPr>
        <w:t>th</w:t>
      </w:r>
      <w:r>
        <w:rPr>
          <w:rFonts w:cs="Calibri"/>
          <w:color w:val="000000"/>
        </w:rPr>
        <w:t xml:space="preserve"> June</w:t>
      </w:r>
    </w:p>
    <w:p w14:paraId="2F6E648B" w14:textId="6D5F6006" w:rsidR="004C2865" w:rsidRDefault="004C2865" w:rsidP="00362851">
      <w:pPr>
        <w:ind w:left="720" w:hanging="720"/>
        <w:rPr>
          <w:rFonts w:cs="Calibri"/>
          <w:color w:val="000000"/>
        </w:rPr>
      </w:pPr>
      <w:r>
        <w:rPr>
          <w:rFonts w:cs="Calibri"/>
          <w:color w:val="000000"/>
        </w:rPr>
        <w:tab/>
        <w:t>- Foundation Stage Sports Day = Friday 16</w:t>
      </w:r>
      <w:r w:rsidRPr="004C2865">
        <w:rPr>
          <w:rFonts w:cs="Calibri"/>
          <w:color w:val="000000"/>
          <w:vertAlign w:val="superscript"/>
        </w:rPr>
        <w:t>th</w:t>
      </w:r>
      <w:r>
        <w:rPr>
          <w:rFonts w:cs="Calibri"/>
          <w:color w:val="000000"/>
        </w:rPr>
        <w:t xml:space="preserve"> June</w:t>
      </w:r>
    </w:p>
    <w:p w14:paraId="6B1404A9" w14:textId="1344A00E" w:rsidR="004C2865" w:rsidRDefault="004C2865" w:rsidP="00362851">
      <w:pPr>
        <w:ind w:left="720" w:hanging="720"/>
        <w:rPr>
          <w:rFonts w:cs="Calibri"/>
          <w:color w:val="000000"/>
        </w:rPr>
      </w:pPr>
      <w:r>
        <w:rPr>
          <w:rFonts w:cs="Calibri"/>
          <w:color w:val="000000"/>
        </w:rPr>
        <w:tab/>
        <w:t xml:space="preserve">- </w:t>
      </w:r>
      <w:r w:rsidR="00B77718">
        <w:rPr>
          <w:rFonts w:cs="Calibri"/>
          <w:color w:val="000000"/>
        </w:rPr>
        <w:t>Athletics</w:t>
      </w:r>
      <w:r>
        <w:rPr>
          <w:rFonts w:cs="Calibri"/>
          <w:color w:val="000000"/>
        </w:rPr>
        <w:t xml:space="preserve"> Competition (Saracens Ground) – Friday 23</w:t>
      </w:r>
      <w:r w:rsidRPr="004C2865">
        <w:rPr>
          <w:rFonts w:cs="Calibri"/>
          <w:color w:val="000000"/>
          <w:vertAlign w:val="superscript"/>
        </w:rPr>
        <w:t>rd</w:t>
      </w:r>
      <w:r>
        <w:rPr>
          <w:rFonts w:cs="Calibri"/>
          <w:color w:val="000000"/>
        </w:rPr>
        <w:t xml:space="preserve"> June</w:t>
      </w:r>
    </w:p>
    <w:p w14:paraId="2724FA43" w14:textId="2FAB8202" w:rsidR="004C2865" w:rsidRDefault="004C2865" w:rsidP="00362851">
      <w:pPr>
        <w:ind w:left="720" w:hanging="720"/>
        <w:rPr>
          <w:rFonts w:cs="Calibri"/>
          <w:color w:val="000000"/>
        </w:rPr>
      </w:pPr>
      <w:r>
        <w:rPr>
          <w:rFonts w:cs="Calibri"/>
          <w:color w:val="000000"/>
        </w:rPr>
        <w:tab/>
        <w:t>- Meeting for new Reception parents – Wednesday 28</w:t>
      </w:r>
      <w:r w:rsidRPr="004C2865">
        <w:rPr>
          <w:rFonts w:cs="Calibri"/>
          <w:color w:val="000000"/>
          <w:vertAlign w:val="superscript"/>
        </w:rPr>
        <w:t>th</w:t>
      </w:r>
      <w:r>
        <w:rPr>
          <w:rFonts w:cs="Calibri"/>
          <w:color w:val="000000"/>
        </w:rPr>
        <w:t xml:space="preserve"> June at 6.30 pm</w:t>
      </w:r>
    </w:p>
    <w:p w14:paraId="125C2921" w14:textId="4934C16B" w:rsidR="004C2865" w:rsidRDefault="004C2865" w:rsidP="00362851">
      <w:pPr>
        <w:ind w:left="720" w:hanging="720"/>
        <w:rPr>
          <w:rFonts w:cs="Calibri"/>
          <w:color w:val="000000"/>
        </w:rPr>
      </w:pPr>
      <w:r>
        <w:rPr>
          <w:rFonts w:cs="Calibri"/>
          <w:color w:val="000000"/>
        </w:rPr>
        <w:tab/>
        <w:t>- Year 6 Summer Show – TBC</w:t>
      </w:r>
    </w:p>
    <w:p w14:paraId="50AD49FA" w14:textId="4E00567E" w:rsidR="004C2865" w:rsidRDefault="004C2865" w:rsidP="00362851">
      <w:pPr>
        <w:ind w:left="720" w:hanging="720"/>
        <w:rPr>
          <w:rFonts w:cs="Calibri"/>
          <w:color w:val="000000"/>
        </w:rPr>
      </w:pPr>
      <w:r>
        <w:rPr>
          <w:rFonts w:cs="Calibri"/>
          <w:color w:val="000000"/>
        </w:rPr>
        <w:tab/>
        <w:t>- Open Evening – Wednesday 12</w:t>
      </w:r>
      <w:r w:rsidRPr="004C2865">
        <w:rPr>
          <w:rFonts w:cs="Calibri"/>
          <w:color w:val="000000"/>
          <w:vertAlign w:val="superscript"/>
        </w:rPr>
        <w:t>th</w:t>
      </w:r>
      <w:r>
        <w:rPr>
          <w:rFonts w:cs="Calibri"/>
          <w:color w:val="000000"/>
        </w:rPr>
        <w:t xml:space="preserve"> July</w:t>
      </w:r>
    </w:p>
    <w:p w14:paraId="41316B57" w14:textId="275C549A" w:rsidR="004C2865" w:rsidRDefault="004C2865" w:rsidP="00362851">
      <w:pPr>
        <w:ind w:left="720" w:hanging="720"/>
        <w:rPr>
          <w:rFonts w:cs="Calibri"/>
          <w:color w:val="000000"/>
        </w:rPr>
      </w:pPr>
      <w:r>
        <w:rPr>
          <w:rFonts w:cs="Calibri"/>
          <w:color w:val="000000"/>
        </w:rPr>
        <w:tab/>
        <w:t>- Leavers’ Church Service – Wednesday 19</w:t>
      </w:r>
      <w:r w:rsidRPr="004C2865">
        <w:rPr>
          <w:rFonts w:cs="Calibri"/>
          <w:color w:val="000000"/>
          <w:vertAlign w:val="superscript"/>
        </w:rPr>
        <w:t>th</w:t>
      </w:r>
      <w:r>
        <w:rPr>
          <w:rFonts w:cs="Calibri"/>
          <w:color w:val="000000"/>
        </w:rPr>
        <w:t xml:space="preserve"> July </w:t>
      </w:r>
    </w:p>
    <w:p w14:paraId="049B3ABD" w14:textId="3B336A75" w:rsidR="004C2865" w:rsidRDefault="004C2865" w:rsidP="00362851">
      <w:pPr>
        <w:ind w:left="720" w:hanging="720"/>
        <w:rPr>
          <w:rFonts w:cs="Calibri"/>
          <w:color w:val="000000"/>
        </w:rPr>
      </w:pPr>
      <w:r>
        <w:rPr>
          <w:rFonts w:cs="Calibri"/>
          <w:color w:val="000000"/>
        </w:rPr>
        <w:tab/>
        <w:t>- Headteacher’s Leaving celebration – Wednesday 19</w:t>
      </w:r>
      <w:r w:rsidRPr="004C2865">
        <w:rPr>
          <w:rFonts w:cs="Calibri"/>
          <w:color w:val="000000"/>
          <w:vertAlign w:val="superscript"/>
        </w:rPr>
        <w:t>th</w:t>
      </w:r>
      <w:r>
        <w:rPr>
          <w:rFonts w:cs="Calibri"/>
          <w:color w:val="000000"/>
        </w:rPr>
        <w:t xml:space="preserve"> July</w:t>
      </w:r>
    </w:p>
    <w:p w14:paraId="28313C21" w14:textId="09FA5510" w:rsidR="008F73E7" w:rsidRPr="004C2865" w:rsidRDefault="008F73E7" w:rsidP="004C2865">
      <w:pPr>
        <w:rPr>
          <w:rFonts w:cs="Calibri"/>
          <w:color w:val="000000"/>
        </w:rPr>
      </w:pPr>
    </w:p>
    <w:p w14:paraId="3FC23CCF" w14:textId="6493EFD4" w:rsidR="008F73E7" w:rsidRDefault="008F73E7" w:rsidP="00362851">
      <w:pPr>
        <w:ind w:left="720" w:hanging="720"/>
        <w:rPr>
          <w:b/>
          <w:bCs/>
        </w:rPr>
      </w:pPr>
      <w:r>
        <w:rPr>
          <w:b/>
          <w:bCs/>
        </w:rPr>
        <w:t>1</w:t>
      </w:r>
      <w:r w:rsidR="00B9592C">
        <w:rPr>
          <w:b/>
          <w:bCs/>
        </w:rPr>
        <w:t>5</w:t>
      </w:r>
      <w:r>
        <w:rPr>
          <w:b/>
          <w:bCs/>
        </w:rPr>
        <w:t>.</w:t>
      </w:r>
      <w:r>
        <w:rPr>
          <w:b/>
          <w:bCs/>
        </w:rPr>
        <w:tab/>
        <w:t>ANY OTHER BUSINESS</w:t>
      </w:r>
    </w:p>
    <w:p w14:paraId="0B8AAFC8" w14:textId="7CE03C54" w:rsidR="004C2865" w:rsidRDefault="004C2865" w:rsidP="00362851">
      <w:pPr>
        <w:ind w:left="720" w:hanging="720"/>
      </w:pPr>
      <w:r>
        <w:t>15.1</w:t>
      </w:r>
      <w:r>
        <w:tab/>
      </w:r>
      <w:r w:rsidR="00B50801">
        <w:rPr>
          <w:u w:val="single"/>
        </w:rPr>
        <w:t>Appointment of Deputy Headteacher</w:t>
      </w:r>
      <w:r w:rsidR="00B50801" w:rsidRPr="00B50801">
        <w:t xml:space="preserve">      </w:t>
      </w:r>
      <w:r w:rsidR="00B50801">
        <w:t>It was reported that, following a rigorous selection process, Rachel Adams-Constantine had been appointed as Deputy Headteacher from September 2023.</w:t>
      </w:r>
    </w:p>
    <w:p w14:paraId="0BFECCE3" w14:textId="2DEFC36E" w:rsidR="009671CA" w:rsidRDefault="009671CA" w:rsidP="00362851">
      <w:pPr>
        <w:ind w:left="720" w:hanging="720"/>
      </w:pPr>
      <w:r>
        <w:t>15.2</w:t>
      </w:r>
      <w:r>
        <w:tab/>
        <w:t>The staffing structure would be reviewed for the new academic year, as new SENCO arrangements would need to be put into place.</w:t>
      </w:r>
    </w:p>
    <w:p w14:paraId="5D474D12" w14:textId="40355F28" w:rsidR="009671CA" w:rsidRDefault="009671CA" w:rsidP="00362851">
      <w:pPr>
        <w:ind w:left="720" w:hanging="720"/>
      </w:pPr>
      <w:r>
        <w:t>15.3</w:t>
      </w:r>
      <w:r>
        <w:tab/>
        <w:t>An internal interim SENCO would be appointed, with a substantive appointment being organised for January 2024.</w:t>
      </w:r>
    </w:p>
    <w:p w14:paraId="6BEF0122" w14:textId="009E5B66" w:rsidR="009671CA" w:rsidRPr="009671CA" w:rsidRDefault="009671CA" w:rsidP="00362851">
      <w:pPr>
        <w:ind w:left="720" w:hanging="720"/>
      </w:pPr>
      <w:r>
        <w:t>15.4</w:t>
      </w:r>
      <w:r>
        <w:tab/>
      </w:r>
      <w:r>
        <w:rPr>
          <w:u w:val="single"/>
        </w:rPr>
        <w:t>Education Committee Chair</w:t>
      </w:r>
      <w:r w:rsidRPr="009671CA">
        <w:t xml:space="preserve">     </w:t>
      </w:r>
      <w:r>
        <w:t>Governors were reminded that a permanent Chair of the committee still needed to be appointed. Hoa Le-Minh undertook to fill this role.</w:t>
      </w:r>
    </w:p>
    <w:p w14:paraId="3CA670EE" w14:textId="77777777" w:rsidR="004C2865" w:rsidRDefault="004C2865" w:rsidP="00362851">
      <w:pPr>
        <w:ind w:left="720" w:hanging="720"/>
        <w:rPr>
          <w:b/>
          <w:bCs/>
        </w:rPr>
      </w:pPr>
    </w:p>
    <w:p w14:paraId="3C38BBF8" w14:textId="77777777" w:rsidR="004C2865" w:rsidRDefault="004C2865" w:rsidP="00362851">
      <w:pPr>
        <w:ind w:left="720" w:hanging="720"/>
        <w:rPr>
          <w:b/>
          <w:bCs/>
        </w:rPr>
      </w:pPr>
    </w:p>
    <w:p w14:paraId="65D95658" w14:textId="77777777" w:rsidR="009671CA" w:rsidRDefault="009671CA" w:rsidP="00362851">
      <w:pPr>
        <w:ind w:left="720" w:hanging="720"/>
        <w:rPr>
          <w:b/>
          <w:bCs/>
        </w:rPr>
      </w:pPr>
    </w:p>
    <w:p w14:paraId="159BCCB3" w14:textId="77777777" w:rsidR="004C2865" w:rsidRDefault="004C2865" w:rsidP="00362851">
      <w:pPr>
        <w:ind w:left="720" w:hanging="720"/>
        <w:rPr>
          <w:b/>
          <w:bCs/>
        </w:rPr>
      </w:pPr>
    </w:p>
    <w:p w14:paraId="0AE86A73" w14:textId="77777777" w:rsidR="00E53452" w:rsidRDefault="00E53452" w:rsidP="00994F18"/>
    <w:p w14:paraId="1E369795" w14:textId="1C8D17EB" w:rsidR="00A87F10" w:rsidRDefault="00A87F10" w:rsidP="00874A22">
      <w:pPr>
        <w:ind w:left="720" w:hanging="720"/>
        <w:rPr>
          <w:b/>
        </w:rPr>
      </w:pPr>
      <w:r>
        <w:rPr>
          <w:b/>
        </w:rPr>
        <w:t>1</w:t>
      </w:r>
      <w:r w:rsidR="00B9592C">
        <w:rPr>
          <w:b/>
        </w:rPr>
        <w:t>6</w:t>
      </w:r>
      <w:r>
        <w:rPr>
          <w:b/>
        </w:rPr>
        <w:t>.</w:t>
      </w:r>
      <w:r>
        <w:rPr>
          <w:b/>
        </w:rPr>
        <w:tab/>
        <w:t>DATE OF NEXT MEETINGS</w:t>
      </w:r>
    </w:p>
    <w:p w14:paraId="06390A90" w14:textId="5AA272FF" w:rsidR="00A87F10" w:rsidRDefault="00A87F10" w:rsidP="00874A22">
      <w:pPr>
        <w:ind w:left="720" w:hanging="720"/>
        <w:rPr>
          <w:bCs/>
        </w:rPr>
      </w:pPr>
      <w:r>
        <w:rPr>
          <w:bCs/>
        </w:rPr>
        <w:t>1</w:t>
      </w:r>
      <w:r w:rsidR="00B9592C">
        <w:rPr>
          <w:bCs/>
        </w:rPr>
        <w:t>6</w:t>
      </w:r>
      <w:r>
        <w:rPr>
          <w:bCs/>
        </w:rPr>
        <w:t>.1</w:t>
      </w:r>
      <w:r>
        <w:rPr>
          <w:bCs/>
        </w:rPr>
        <w:tab/>
        <w:t>The dates of the next meetings were confirmed as:</w:t>
      </w:r>
    </w:p>
    <w:p w14:paraId="08C0291C" w14:textId="026EE36F" w:rsidR="00A87F10" w:rsidRDefault="00A87F10" w:rsidP="00874A22">
      <w:pPr>
        <w:ind w:left="720" w:hanging="720"/>
        <w:rPr>
          <w:bCs/>
        </w:rPr>
      </w:pPr>
      <w:r>
        <w:rPr>
          <w:bCs/>
        </w:rPr>
        <w:tab/>
        <w:t xml:space="preserve">- Friday </w:t>
      </w:r>
      <w:r w:rsidR="00012919">
        <w:rPr>
          <w:bCs/>
        </w:rPr>
        <w:t>1</w:t>
      </w:r>
      <w:r w:rsidR="001527FE">
        <w:rPr>
          <w:bCs/>
        </w:rPr>
        <w:t>6</w:t>
      </w:r>
      <w:r w:rsidR="00012919" w:rsidRPr="00012919">
        <w:rPr>
          <w:bCs/>
          <w:vertAlign w:val="superscript"/>
        </w:rPr>
        <w:t>th</w:t>
      </w:r>
      <w:r w:rsidR="00012919">
        <w:rPr>
          <w:bCs/>
        </w:rPr>
        <w:t xml:space="preserve"> </w:t>
      </w:r>
      <w:r w:rsidR="001527FE">
        <w:rPr>
          <w:bCs/>
        </w:rPr>
        <w:t>June</w:t>
      </w:r>
      <w:r w:rsidR="00A8623E">
        <w:rPr>
          <w:bCs/>
        </w:rPr>
        <w:t xml:space="preserve"> </w:t>
      </w:r>
      <w:r>
        <w:rPr>
          <w:bCs/>
        </w:rPr>
        <w:t>20</w:t>
      </w:r>
      <w:r w:rsidR="00345F72">
        <w:rPr>
          <w:bCs/>
        </w:rPr>
        <w:t>2</w:t>
      </w:r>
      <w:r w:rsidR="00A8623E">
        <w:rPr>
          <w:bCs/>
        </w:rPr>
        <w:t>3</w:t>
      </w:r>
      <w:r>
        <w:rPr>
          <w:bCs/>
        </w:rPr>
        <w:t xml:space="preserve"> at </w:t>
      </w:r>
      <w:r w:rsidR="001527FE">
        <w:rPr>
          <w:bCs/>
        </w:rPr>
        <w:t>8.15</w:t>
      </w:r>
      <w:r>
        <w:rPr>
          <w:bCs/>
        </w:rPr>
        <w:t xml:space="preserve"> am</w:t>
      </w:r>
      <w:r w:rsidR="00A52AB8">
        <w:rPr>
          <w:bCs/>
        </w:rPr>
        <w:t xml:space="preserve"> (Zoom)</w:t>
      </w:r>
      <w:r>
        <w:rPr>
          <w:bCs/>
        </w:rPr>
        <w:t xml:space="preserve"> – Finance </w:t>
      </w:r>
      <w:r w:rsidR="00A56623">
        <w:rPr>
          <w:bCs/>
        </w:rPr>
        <w:t>Committee</w:t>
      </w:r>
    </w:p>
    <w:p w14:paraId="17D8D441" w14:textId="7839B2B0" w:rsidR="00702753" w:rsidRDefault="00A87F10" w:rsidP="00702753">
      <w:pPr>
        <w:ind w:left="720" w:hanging="720"/>
        <w:rPr>
          <w:bCs/>
        </w:rPr>
      </w:pPr>
      <w:r>
        <w:rPr>
          <w:bCs/>
        </w:rPr>
        <w:tab/>
        <w:t>- Wednesday</w:t>
      </w:r>
      <w:r w:rsidR="008B6AD8">
        <w:rPr>
          <w:bCs/>
        </w:rPr>
        <w:t xml:space="preserve"> </w:t>
      </w:r>
      <w:r w:rsidR="001527FE">
        <w:rPr>
          <w:bCs/>
        </w:rPr>
        <w:t>5</w:t>
      </w:r>
      <w:r w:rsidR="001527FE">
        <w:rPr>
          <w:bCs/>
          <w:vertAlign w:val="superscript"/>
        </w:rPr>
        <w:t>th</w:t>
      </w:r>
      <w:r w:rsidR="00012919">
        <w:rPr>
          <w:bCs/>
        </w:rPr>
        <w:t xml:space="preserve"> </w:t>
      </w:r>
      <w:r w:rsidR="001527FE">
        <w:rPr>
          <w:bCs/>
        </w:rPr>
        <w:t>July</w:t>
      </w:r>
      <w:r w:rsidR="00A8623E">
        <w:rPr>
          <w:bCs/>
        </w:rPr>
        <w:t xml:space="preserve"> </w:t>
      </w:r>
      <w:r>
        <w:rPr>
          <w:bCs/>
        </w:rPr>
        <w:t>20</w:t>
      </w:r>
      <w:r w:rsidR="00345F72">
        <w:rPr>
          <w:bCs/>
        </w:rPr>
        <w:t>2</w:t>
      </w:r>
      <w:r w:rsidR="00A8623E">
        <w:rPr>
          <w:bCs/>
        </w:rPr>
        <w:t>3</w:t>
      </w:r>
      <w:r>
        <w:rPr>
          <w:bCs/>
        </w:rPr>
        <w:t xml:space="preserve"> at 6.30 pm</w:t>
      </w:r>
      <w:r w:rsidR="00A52AB8">
        <w:rPr>
          <w:bCs/>
        </w:rPr>
        <w:t xml:space="preserve"> (face-to-face)</w:t>
      </w:r>
      <w:r>
        <w:rPr>
          <w:bCs/>
        </w:rPr>
        <w:t xml:space="preserve"> – FGB</w:t>
      </w:r>
    </w:p>
    <w:p w14:paraId="39B38581" w14:textId="6BA8962F" w:rsidR="00626EB9" w:rsidRDefault="00626EB9" w:rsidP="00702753">
      <w:pPr>
        <w:ind w:left="720" w:hanging="720"/>
        <w:rPr>
          <w:bCs/>
        </w:rPr>
      </w:pPr>
    </w:p>
    <w:p w14:paraId="5ECAECC4" w14:textId="77777777" w:rsidR="00FC4FAE" w:rsidRPr="00274BB5" w:rsidRDefault="00FC4FAE" w:rsidP="00702753">
      <w:pPr>
        <w:rPr>
          <w:bCs/>
          <w:color w:val="000000"/>
        </w:rPr>
      </w:pPr>
    </w:p>
    <w:p w14:paraId="007F3A92" w14:textId="50747ED8" w:rsidR="00702753" w:rsidRPr="00F752FC" w:rsidRDefault="00702753" w:rsidP="00702753">
      <w:pPr>
        <w:rPr>
          <w:bCs/>
          <w:color w:val="000000"/>
        </w:rPr>
      </w:pPr>
      <w:r w:rsidRPr="00F752FC">
        <w:rPr>
          <w:color w:val="000000"/>
        </w:rPr>
        <w:t xml:space="preserve">The meeting closed with </w:t>
      </w:r>
      <w:r w:rsidR="003158CE">
        <w:rPr>
          <w:color w:val="000000"/>
        </w:rPr>
        <w:t>a prayer.</w:t>
      </w:r>
    </w:p>
    <w:p w14:paraId="40964A59" w14:textId="6B0853A1" w:rsidR="004C177F" w:rsidRPr="00F752FC" w:rsidRDefault="004C177F" w:rsidP="002948B1">
      <w:pPr>
        <w:rPr>
          <w:bCs/>
          <w:color w:val="000000"/>
        </w:rPr>
      </w:pPr>
    </w:p>
    <w:p w14:paraId="60AF01AF" w14:textId="3D2AEBE7" w:rsidR="004C177F" w:rsidRDefault="004C177F" w:rsidP="002948B1">
      <w:pPr>
        <w:rPr>
          <w:bCs/>
          <w:color w:val="000000"/>
        </w:rPr>
      </w:pPr>
    </w:p>
    <w:p w14:paraId="24168092" w14:textId="77777777" w:rsidR="00743E64" w:rsidRDefault="00743E64" w:rsidP="002948B1">
      <w:pPr>
        <w:rPr>
          <w:bCs/>
          <w:color w:val="000000"/>
        </w:rPr>
      </w:pPr>
    </w:p>
    <w:p w14:paraId="0FF76266" w14:textId="77777777" w:rsidR="00743E64" w:rsidRDefault="00743E64" w:rsidP="002948B1">
      <w:pPr>
        <w:rPr>
          <w:bCs/>
          <w:color w:val="000000"/>
        </w:rPr>
      </w:pPr>
    </w:p>
    <w:p w14:paraId="65133F0B" w14:textId="77777777" w:rsidR="00743E64" w:rsidRDefault="00743E64" w:rsidP="002948B1">
      <w:pPr>
        <w:rPr>
          <w:bCs/>
          <w:color w:val="000000"/>
        </w:rPr>
      </w:pPr>
    </w:p>
    <w:p w14:paraId="26054D7A" w14:textId="6834C7C5" w:rsidR="004C177F" w:rsidRPr="00305A4A" w:rsidRDefault="00911408" w:rsidP="002948B1">
      <w:pPr>
        <w:rPr>
          <w:bCs/>
          <w:color w:val="000000"/>
        </w:rPr>
      </w:pPr>
      <w:r>
        <w:rPr>
          <w:bCs/>
          <w:color w:val="000000"/>
        </w:rPr>
        <w:tab/>
      </w:r>
    </w:p>
    <w:p w14:paraId="347A09DA" w14:textId="77777777" w:rsidR="004C177F" w:rsidRPr="00305A4A" w:rsidRDefault="004C177F" w:rsidP="609DF044">
      <w:pPr>
        <w:rPr>
          <w:b/>
          <w:bCs/>
          <w:color w:val="000000"/>
        </w:rPr>
      </w:pPr>
      <w:r w:rsidRPr="00305A4A">
        <w:rPr>
          <w:b/>
          <w:bCs/>
          <w:color w:val="000000"/>
        </w:rPr>
        <w:t>Signed:…………………………………………………………………………………………………….</w:t>
      </w:r>
      <w:r w:rsidRPr="00305A4A">
        <w:rPr>
          <w:b/>
          <w:bCs/>
          <w:color w:val="000000"/>
        </w:rPr>
        <w:tab/>
        <w:t>Date:……………………………</w:t>
      </w:r>
    </w:p>
    <w:p w14:paraId="48D8C371" w14:textId="67FBF046" w:rsidR="004C177F" w:rsidRDefault="004C177F" w:rsidP="609DF044">
      <w:pPr>
        <w:rPr>
          <w:b/>
          <w:bCs/>
          <w:color w:val="000000"/>
        </w:rPr>
      </w:pPr>
      <w:r w:rsidRPr="00305A4A">
        <w:rPr>
          <w:b/>
          <w:bCs/>
          <w:color w:val="000000"/>
        </w:rPr>
        <w:t>Chair of Governors</w:t>
      </w:r>
    </w:p>
    <w:p w14:paraId="473D908F" w14:textId="1FDFA3B4" w:rsidR="001A3CE9" w:rsidRDefault="001A3CE9" w:rsidP="609DF044">
      <w:pPr>
        <w:rPr>
          <w:b/>
          <w:bCs/>
          <w:color w:val="000000"/>
        </w:rPr>
      </w:pPr>
    </w:p>
    <w:p w14:paraId="6197FD7D" w14:textId="1EE4A118" w:rsidR="001A3CE9" w:rsidRDefault="001A3CE9" w:rsidP="609DF044">
      <w:pPr>
        <w:rPr>
          <w:b/>
          <w:bCs/>
          <w:color w:val="000000"/>
        </w:rPr>
      </w:pPr>
    </w:p>
    <w:p w14:paraId="4404D2C9" w14:textId="08174449" w:rsidR="001A3CE9" w:rsidRDefault="001A3CE9" w:rsidP="609DF044">
      <w:pPr>
        <w:rPr>
          <w:b/>
          <w:bCs/>
          <w:color w:val="000000"/>
        </w:rPr>
      </w:pPr>
    </w:p>
    <w:p w14:paraId="7FA36122" w14:textId="39D25388" w:rsidR="001A3CE9" w:rsidRDefault="001A3CE9" w:rsidP="609DF044">
      <w:pPr>
        <w:rPr>
          <w:b/>
          <w:bCs/>
          <w:color w:val="000000"/>
        </w:rPr>
      </w:pPr>
    </w:p>
    <w:p w14:paraId="745E114F" w14:textId="359BCB4F" w:rsidR="008E70FC" w:rsidRDefault="008E70FC" w:rsidP="609DF044">
      <w:pPr>
        <w:rPr>
          <w:b/>
          <w:bCs/>
          <w:color w:val="000000"/>
        </w:rPr>
      </w:pPr>
    </w:p>
    <w:p w14:paraId="34D364AD" w14:textId="2CCA1C90" w:rsidR="009701D3" w:rsidRDefault="009701D3" w:rsidP="609DF044">
      <w:pPr>
        <w:rPr>
          <w:b/>
          <w:bCs/>
          <w:color w:val="000000"/>
        </w:rPr>
      </w:pPr>
    </w:p>
    <w:p w14:paraId="3107C829" w14:textId="77777777" w:rsidR="001A3CE9" w:rsidRPr="001A3CE9" w:rsidRDefault="001A3CE9" w:rsidP="001A3CE9">
      <w:pPr>
        <w:jc w:val="center"/>
        <w:rPr>
          <w:b/>
          <w:bCs/>
          <w:color w:val="000000"/>
          <w:u w:val="single"/>
          <w:lang w:val="en-US"/>
        </w:rPr>
      </w:pPr>
    </w:p>
    <w:sectPr w:rsidR="001A3CE9" w:rsidRPr="001A3CE9" w:rsidSect="00183238">
      <w:headerReference w:type="default" r:id="rId8"/>
      <w:footerReference w:type="default" r:id="rId9"/>
      <w:headerReference w:type="first" r:id="rId10"/>
      <w:footerReference w:type="first" r:id="rId11"/>
      <w:pgSz w:w="11906" w:h="16838"/>
      <w:pgMar w:top="720" w:right="720" w:bottom="720" w:left="720" w:header="397" w:footer="5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D6612F" w14:textId="77777777" w:rsidR="00564A23" w:rsidRDefault="00564A23" w:rsidP="00DF42C0">
      <w:r>
        <w:separator/>
      </w:r>
    </w:p>
  </w:endnote>
  <w:endnote w:type="continuationSeparator" w:id="0">
    <w:p w14:paraId="4DD2DD7F" w14:textId="77777777" w:rsidR="00564A23" w:rsidRDefault="00564A23" w:rsidP="00DF4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Segoe UI Semilight"/>
    <w:charset w:val="B1"/>
    <w:family w:val="swiss"/>
    <w:pitch w:val="variable"/>
    <w:sig w:usb0="80000A67" w:usb1="00000000" w:usb2="00000000" w:usb3="00000000" w:csb0="000001F7"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585B2C" w14:textId="33CCA401" w:rsidR="001925D4" w:rsidRDefault="001925D4">
    <w:pPr>
      <w:pStyle w:val="Footer"/>
      <w:jc w:val="center"/>
    </w:pPr>
    <w:r>
      <w:fldChar w:fldCharType="begin"/>
    </w:r>
    <w:r>
      <w:instrText xml:space="preserve"> PAGE   \* MERGEFORMAT </w:instrText>
    </w:r>
    <w:r>
      <w:fldChar w:fldCharType="separate"/>
    </w:r>
    <w:r w:rsidR="00C6380E">
      <w:rPr>
        <w:noProof/>
      </w:rPr>
      <w:t>2</w:t>
    </w:r>
    <w:r>
      <w:rPr>
        <w:noProof/>
      </w:rPr>
      <w:fldChar w:fldCharType="end"/>
    </w:r>
  </w:p>
  <w:p w14:paraId="6CAE5F2E" w14:textId="77777777" w:rsidR="001925D4" w:rsidRDefault="001925D4">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258D72" w14:textId="3A5AB963" w:rsidR="001925D4" w:rsidRDefault="001925D4">
    <w:pPr>
      <w:pStyle w:val="Footer"/>
      <w:jc w:val="center"/>
    </w:pPr>
    <w:r>
      <w:fldChar w:fldCharType="begin"/>
    </w:r>
    <w:r>
      <w:instrText xml:space="preserve"> PAGE   \* MERGEFORMAT </w:instrText>
    </w:r>
    <w:r>
      <w:fldChar w:fldCharType="separate"/>
    </w:r>
    <w:r w:rsidR="00C6380E">
      <w:rPr>
        <w:noProof/>
      </w:rPr>
      <w:t>1</w:t>
    </w:r>
    <w:r>
      <w:rPr>
        <w:noProof/>
      </w:rPr>
      <w:fldChar w:fldCharType="end"/>
    </w:r>
  </w:p>
  <w:p w14:paraId="4DB02F12" w14:textId="77777777" w:rsidR="001925D4" w:rsidRDefault="001925D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BAD24F" w14:textId="77777777" w:rsidR="00564A23" w:rsidRDefault="00564A23" w:rsidP="00DF42C0">
      <w:r>
        <w:separator/>
      </w:r>
    </w:p>
  </w:footnote>
  <w:footnote w:type="continuationSeparator" w:id="0">
    <w:p w14:paraId="0800B129" w14:textId="77777777" w:rsidR="00564A23" w:rsidRDefault="00564A23" w:rsidP="00DF42C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DE1C23" w14:textId="77777777" w:rsidR="001925D4" w:rsidRDefault="001925D4" w:rsidP="00DF42C0">
    <w:pPr>
      <w:pStyle w:val="Header"/>
      <w:jc w:val="cent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E0C0B5" w14:textId="77777777" w:rsidR="001925D4" w:rsidRDefault="001925D4" w:rsidP="00DF42C0">
    <w:pPr>
      <w:pStyle w:val="Header"/>
      <w:jc w:val="center"/>
    </w:pPr>
    <w:r>
      <w:rPr>
        <w:noProof/>
        <w:sz w:val="24"/>
        <w:lang w:eastAsia="en-GB"/>
      </w:rPr>
      <w:drawing>
        <wp:inline distT="0" distB="0" distL="0" distR="0" wp14:anchorId="5FC44F52" wp14:editId="0923E159">
          <wp:extent cx="930275" cy="962025"/>
          <wp:effectExtent l="0" t="0" r="3175" b="9525"/>
          <wp:docPr id="1" name="Picture 2" descr="AllSaints_logo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llSaints_logo_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962025"/>
                  </a:xfrm>
                  <a:prstGeom prst="rect">
                    <a:avLst/>
                  </a:prstGeom>
                  <a:noFill/>
                  <a:ln>
                    <a:noFill/>
                  </a:ln>
                </pic:spPr>
              </pic:pic>
            </a:graphicData>
          </a:graphic>
        </wp:inline>
      </w:drawing>
    </w:r>
  </w:p>
  <w:p w14:paraId="134DCCA1" w14:textId="77777777" w:rsidR="001925D4" w:rsidRDefault="001925D4" w:rsidP="00DF42C0">
    <w:pPr>
      <w:pStyle w:val="Header"/>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D650EC"/>
    <w:multiLevelType w:val="hybridMultilevel"/>
    <w:tmpl w:val="5D9ED6DC"/>
    <w:lvl w:ilvl="0" w:tplc="71DC6D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81B07C9"/>
    <w:multiLevelType w:val="hybridMultilevel"/>
    <w:tmpl w:val="CF5CA9A4"/>
    <w:lvl w:ilvl="0" w:tplc="7A9AF498">
      <w:start w:val="1"/>
      <w:numFmt w:val="decimal"/>
      <w:lvlText w:val="%1."/>
      <w:lvlJc w:val="left"/>
      <w:pPr>
        <w:tabs>
          <w:tab w:val="num" w:pos="720"/>
        </w:tabs>
        <w:ind w:left="720" w:hanging="360"/>
      </w:pPr>
    </w:lvl>
    <w:lvl w:ilvl="1" w:tplc="1630A322" w:tentative="1">
      <w:start w:val="1"/>
      <w:numFmt w:val="decimal"/>
      <w:lvlText w:val="%2."/>
      <w:lvlJc w:val="left"/>
      <w:pPr>
        <w:tabs>
          <w:tab w:val="num" w:pos="1440"/>
        </w:tabs>
        <w:ind w:left="1440" w:hanging="360"/>
      </w:pPr>
    </w:lvl>
    <w:lvl w:ilvl="2" w:tplc="CD6E8AB0" w:tentative="1">
      <w:start w:val="1"/>
      <w:numFmt w:val="decimal"/>
      <w:lvlText w:val="%3."/>
      <w:lvlJc w:val="left"/>
      <w:pPr>
        <w:tabs>
          <w:tab w:val="num" w:pos="2160"/>
        </w:tabs>
        <w:ind w:left="2160" w:hanging="360"/>
      </w:pPr>
    </w:lvl>
    <w:lvl w:ilvl="3" w:tplc="2A7C3B9C" w:tentative="1">
      <w:start w:val="1"/>
      <w:numFmt w:val="decimal"/>
      <w:lvlText w:val="%4."/>
      <w:lvlJc w:val="left"/>
      <w:pPr>
        <w:tabs>
          <w:tab w:val="num" w:pos="2880"/>
        </w:tabs>
        <w:ind w:left="2880" w:hanging="360"/>
      </w:pPr>
    </w:lvl>
    <w:lvl w:ilvl="4" w:tplc="4600FE26" w:tentative="1">
      <w:start w:val="1"/>
      <w:numFmt w:val="decimal"/>
      <w:lvlText w:val="%5."/>
      <w:lvlJc w:val="left"/>
      <w:pPr>
        <w:tabs>
          <w:tab w:val="num" w:pos="3600"/>
        </w:tabs>
        <w:ind w:left="3600" w:hanging="360"/>
      </w:pPr>
    </w:lvl>
    <w:lvl w:ilvl="5" w:tplc="91FE2FEE" w:tentative="1">
      <w:start w:val="1"/>
      <w:numFmt w:val="decimal"/>
      <w:lvlText w:val="%6."/>
      <w:lvlJc w:val="left"/>
      <w:pPr>
        <w:tabs>
          <w:tab w:val="num" w:pos="4320"/>
        </w:tabs>
        <w:ind w:left="4320" w:hanging="360"/>
      </w:pPr>
    </w:lvl>
    <w:lvl w:ilvl="6" w:tplc="12385CB6" w:tentative="1">
      <w:start w:val="1"/>
      <w:numFmt w:val="decimal"/>
      <w:lvlText w:val="%7."/>
      <w:lvlJc w:val="left"/>
      <w:pPr>
        <w:tabs>
          <w:tab w:val="num" w:pos="5040"/>
        </w:tabs>
        <w:ind w:left="5040" w:hanging="360"/>
      </w:pPr>
    </w:lvl>
    <w:lvl w:ilvl="7" w:tplc="41B4049E" w:tentative="1">
      <w:start w:val="1"/>
      <w:numFmt w:val="decimal"/>
      <w:lvlText w:val="%8."/>
      <w:lvlJc w:val="left"/>
      <w:pPr>
        <w:tabs>
          <w:tab w:val="num" w:pos="5760"/>
        </w:tabs>
        <w:ind w:left="5760" w:hanging="360"/>
      </w:pPr>
    </w:lvl>
    <w:lvl w:ilvl="8" w:tplc="64EAFBD2" w:tentative="1">
      <w:start w:val="1"/>
      <w:numFmt w:val="decimal"/>
      <w:lvlText w:val="%9."/>
      <w:lvlJc w:val="left"/>
      <w:pPr>
        <w:tabs>
          <w:tab w:val="num" w:pos="6480"/>
        </w:tabs>
        <w:ind w:left="6480" w:hanging="360"/>
      </w:pPr>
    </w:lvl>
  </w:abstractNum>
  <w:abstractNum w:abstractNumId="2" w15:restartNumberingAfterBreak="0">
    <w:nsid w:val="1F2926D5"/>
    <w:multiLevelType w:val="hybridMultilevel"/>
    <w:tmpl w:val="E572D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3604DA"/>
    <w:multiLevelType w:val="hybridMultilevel"/>
    <w:tmpl w:val="8BCA5B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D165602"/>
    <w:multiLevelType w:val="multilevel"/>
    <w:tmpl w:val="9300055A"/>
    <w:lvl w:ilvl="0">
      <w:start w:val="7"/>
      <w:numFmt w:val="decimal"/>
      <w:lvlText w:val="%1"/>
      <w:lvlJc w:val="left"/>
      <w:pPr>
        <w:ind w:left="375" w:hanging="375"/>
      </w:pPr>
      <w:rPr>
        <w:rFonts w:hint="default"/>
      </w:rPr>
    </w:lvl>
    <w:lvl w:ilvl="1">
      <w:start w:val="1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55CD58F7"/>
    <w:multiLevelType w:val="hybridMultilevel"/>
    <w:tmpl w:val="7D081646"/>
    <w:lvl w:ilvl="0" w:tplc="C4EC18BC">
      <w:start w:val="1"/>
      <w:numFmt w:val="decimal"/>
      <w:lvlText w:val="%1."/>
      <w:lvlJc w:val="left"/>
      <w:pPr>
        <w:tabs>
          <w:tab w:val="num" w:pos="720"/>
        </w:tabs>
        <w:ind w:left="720" w:hanging="360"/>
      </w:pPr>
    </w:lvl>
    <w:lvl w:ilvl="1" w:tplc="4A287524" w:tentative="1">
      <w:start w:val="1"/>
      <w:numFmt w:val="decimal"/>
      <w:lvlText w:val="%2."/>
      <w:lvlJc w:val="left"/>
      <w:pPr>
        <w:tabs>
          <w:tab w:val="num" w:pos="1440"/>
        </w:tabs>
        <w:ind w:left="1440" w:hanging="360"/>
      </w:pPr>
    </w:lvl>
    <w:lvl w:ilvl="2" w:tplc="672A20F6" w:tentative="1">
      <w:start w:val="1"/>
      <w:numFmt w:val="decimal"/>
      <w:lvlText w:val="%3."/>
      <w:lvlJc w:val="left"/>
      <w:pPr>
        <w:tabs>
          <w:tab w:val="num" w:pos="2160"/>
        </w:tabs>
        <w:ind w:left="2160" w:hanging="360"/>
      </w:pPr>
    </w:lvl>
    <w:lvl w:ilvl="3" w:tplc="DFB001E2" w:tentative="1">
      <w:start w:val="1"/>
      <w:numFmt w:val="decimal"/>
      <w:lvlText w:val="%4."/>
      <w:lvlJc w:val="left"/>
      <w:pPr>
        <w:tabs>
          <w:tab w:val="num" w:pos="2880"/>
        </w:tabs>
        <w:ind w:left="2880" w:hanging="360"/>
      </w:pPr>
    </w:lvl>
    <w:lvl w:ilvl="4" w:tplc="7A78DDAA" w:tentative="1">
      <w:start w:val="1"/>
      <w:numFmt w:val="decimal"/>
      <w:lvlText w:val="%5."/>
      <w:lvlJc w:val="left"/>
      <w:pPr>
        <w:tabs>
          <w:tab w:val="num" w:pos="3600"/>
        </w:tabs>
        <w:ind w:left="3600" w:hanging="360"/>
      </w:pPr>
    </w:lvl>
    <w:lvl w:ilvl="5" w:tplc="4A109C20" w:tentative="1">
      <w:start w:val="1"/>
      <w:numFmt w:val="decimal"/>
      <w:lvlText w:val="%6."/>
      <w:lvlJc w:val="left"/>
      <w:pPr>
        <w:tabs>
          <w:tab w:val="num" w:pos="4320"/>
        </w:tabs>
        <w:ind w:left="4320" w:hanging="360"/>
      </w:pPr>
    </w:lvl>
    <w:lvl w:ilvl="6" w:tplc="FF4EF14A" w:tentative="1">
      <w:start w:val="1"/>
      <w:numFmt w:val="decimal"/>
      <w:lvlText w:val="%7."/>
      <w:lvlJc w:val="left"/>
      <w:pPr>
        <w:tabs>
          <w:tab w:val="num" w:pos="5040"/>
        </w:tabs>
        <w:ind w:left="5040" w:hanging="360"/>
      </w:pPr>
    </w:lvl>
    <w:lvl w:ilvl="7" w:tplc="2B304A1A" w:tentative="1">
      <w:start w:val="1"/>
      <w:numFmt w:val="decimal"/>
      <w:lvlText w:val="%8."/>
      <w:lvlJc w:val="left"/>
      <w:pPr>
        <w:tabs>
          <w:tab w:val="num" w:pos="5760"/>
        </w:tabs>
        <w:ind w:left="5760" w:hanging="360"/>
      </w:pPr>
    </w:lvl>
    <w:lvl w:ilvl="8" w:tplc="183E53D8" w:tentative="1">
      <w:start w:val="1"/>
      <w:numFmt w:val="decimal"/>
      <w:lvlText w:val="%9."/>
      <w:lvlJc w:val="left"/>
      <w:pPr>
        <w:tabs>
          <w:tab w:val="num" w:pos="6480"/>
        </w:tabs>
        <w:ind w:left="6480" w:hanging="360"/>
      </w:pPr>
    </w:lvl>
  </w:abstractNum>
  <w:abstractNum w:abstractNumId="6" w15:restartNumberingAfterBreak="0">
    <w:nsid w:val="5B0F07D5"/>
    <w:multiLevelType w:val="multilevel"/>
    <w:tmpl w:val="B4A235D4"/>
    <w:lvl w:ilvl="0">
      <w:start w:val="1"/>
      <w:numFmt w:val="decimal"/>
      <w:lvlText w:val="%1."/>
      <w:lvlJc w:val="left"/>
      <w:pPr>
        <w:tabs>
          <w:tab w:val="num" w:pos="1080"/>
        </w:tabs>
        <w:ind w:left="720" w:hanging="720"/>
      </w:pPr>
      <w:rPr>
        <w:rFonts w:hint="default"/>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F091606"/>
    <w:multiLevelType w:val="hybridMultilevel"/>
    <w:tmpl w:val="2A4AC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E214C4"/>
    <w:multiLevelType w:val="hybridMultilevel"/>
    <w:tmpl w:val="9B7676EE"/>
    <w:lvl w:ilvl="0" w:tplc="FBFEE8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71E36AF0"/>
    <w:multiLevelType w:val="hybridMultilevel"/>
    <w:tmpl w:val="28CA5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CD7A29"/>
    <w:multiLevelType w:val="hybridMultilevel"/>
    <w:tmpl w:val="0D0AB3E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5"/>
  </w:num>
  <w:num w:numId="3">
    <w:abstractNumId w:val="2"/>
  </w:num>
  <w:num w:numId="4">
    <w:abstractNumId w:val="7"/>
  </w:num>
  <w:num w:numId="5">
    <w:abstractNumId w:val="8"/>
  </w:num>
  <w:num w:numId="6">
    <w:abstractNumId w:val="9"/>
  </w:num>
  <w:num w:numId="7">
    <w:abstractNumId w:val="0"/>
  </w:num>
  <w:num w:numId="8">
    <w:abstractNumId w:val="6"/>
  </w:num>
  <w:num w:numId="9">
    <w:abstractNumId w:val="4"/>
  </w:num>
  <w:num w:numId="10">
    <w:abstractNumId w:val="1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efaultTabStop w:val="720"/>
  <w:doNotHyphenateCaps/>
  <w:drawingGridHorizontalSpacing w:val="11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42C0"/>
    <w:rsid w:val="00001253"/>
    <w:rsid w:val="00001DF7"/>
    <w:rsid w:val="00001FED"/>
    <w:rsid w:val="00002B69"/>
    <w:rsid w:val="00005882"/>
    <w:rsid w:val="000060B3"/>
    <w:rsid w:val="00006268"/>
    <w:rsid w:val="00006354"/>
    <w:rsid w:val="000066B0"/>
    <w:rsid w:val="000066CC"/>
    <w:rsid w:val="00006F34"/>
    <w:rsid w:val="00007FCD"/>
    <w:rsid w:val="000104FB"/>
    <w:rsid w:val="00010E8A"/>
    <w:rsid w:val="00011DA1"/>
    <w:rsid w:val="0001209A"/>
    <w:rsid w:val="0001235C"/>
    <w:rsid w:val="000123B5"/>
    <w:rsid w:val="00012919"/>
    <w:rsid w:val="00012E50"/>
    <w:rsid w:val="000132A9"/>
    <w:rsid w:val="0001401F"/>
    <w:rsid w:val="00014FDC"/>
    <w:rsid w:val="0001567B"/>
    <w:rsid w:val="000156E6"/>
    <w:rsid w:val="0001620A"/>
    <w:rsid w:val="00016689"/>
    <w:rsid w:val="00016D09"/>
    <w:rsid w:val="00020294"/>
    <w:rsid w:val="00020432"/>
    <w:rsid w:val="0002064F"/>
    <w:rsid w:val="00020678"/>
    <w:rsid w:val="00021C70"/>
    <w:rsid w:val="0002269B"/>
    <w:rsid w:val="000242D4"/>
    <w:rsid w:val="00024305"/>
    <w:rsid w:val="0002562C"/>
    <w:rsid w:val="00025D27"/>
    <w:rsid w:val="000269D4"/>
    <w:rsid w:val="000275FF"/>
    <w:rsid w:val="00030881"/>
    <w:rsid w:val="00030D4B"/>
    <w:rsid w:val="000316FF"/>
    <w:rsid w:val="000318E2"/>
    <w:rsid w:val="00031FF0"/>
    <w:rsid w:val="00032344"/>
    <w:rsid w:val="0003334A"/>
    <w:rsid w:val="00033662"/>
    <w:rsid w:val="000337C0"/>
    <w:rsid w:val="00034D88"/>
    <w:rsid w:val="00034E18"/>
    <w:rsid w:val="0003566E"/>
    <w:rsid w:val="00035CBE"/>
    <w:rsid w:val="00035E36"/>
    <w:rsid w:val="000361D6"/>
    <w:rsid w:val="00036483"/>
    <w:rsid w:val="00036BB3"/>
    <w:rsid w:val="00037554"/>
    <w:rsid w:val="00037D4E"/>
    <w:rsid w:val="00037F48"/>
    <w:rsid w:val="00037F88"/>
    <w:rsid w:val="000403C5"/>
    <w:rsid w:val="000406D2"/>
    <w:rsid w:val="000408EE"/>
    <w:rsid w:val="00042100"/>
    <w:rsid w:val="00042641"/>
    <w:rsid w:val="0004428D"/>
    <w:rsid w:val="000451CC"/>
    <w:rsid w:val="00046A44"/>
    <w:rsid w:val="00050121"/>
    <w:rsid w:val="000506B1"/>
    <w:rsid w:val="00051166"/>
    <w:rsid w:val="000513E0"/>
    <w:rsid w:val="00051548"/>
    <w:rsid w:val="00051565"/>
    <w:rsid w:val="000517B6"/>
    <w:rsid w:val="00051C90"/>
    <w:rsid w:val="00052499"/>
    <w:rsid w:val="00052711"/>
    <w:rsid w:val="00052A74"/>
    <w:rsid w:val="00052AD3"/>
    <w:rsid w:val="00053C79"/>
    <w:rsid w:val="00053D90"/>
    <w:rsid w:val="00054190"/>
    <w:rsid w:val="0005441A"/>
    <w:rsid w:val="00054618"/>
    <w:rsid w:val="00054785"/>
    <w:rsid w:val="00054A09"/>
    <w:rsid w:val="00055E78"/>
    <w:rsid w:val="00056031"/>
    <w:rsid w:val="00056BDA"/>
    <w:rsid w:val="0005702C"/>
    <w:rsid w:val="00060022"/>
    <w:rsid w:val="0006051A"/>
    <w:rsid w:val="00060768"/>
    <w:rsid w:val="000607D1"/>
    <w:rsid w:val="0006173D"/>
    <w:rsid w:val="00061A22"/>
    <w:rsid w:val="000620C5"/>
    <w:rsid w:val="000624C3"/>
    <w:rsid w:val="00062997"/>
    <w:rsid w:val="000630C9"/>
    <w:rsid w:val="000630F8"/>
    <w:rsid w:val="00063390"/>
    <w:rsid w:val="000637D8"/>
    <w:rsid w:val="00063D1B"/>
    <w:rsid w:val="00064D49"/>
    <w:rsid w:val="00065183"/>
    <w:rsid w:val="00065726"/>
    <w:rsid w:val="00066C6D"/>
    <w:rsid w:val="00066EF8"/>
    <w:rsid w:val="0006768A"/>
    <w:rsid w:val="00067791"/>
    <w:rsid w:val="00070057"/>
    <w:rsid w:val="000700EE"/>
    <w:rsid w:val="000703A7"/>
    <w:rsid w:val="000712A4"/>
    <w:rsid w:val="0007139F"/>
    <w:rsid w:val="00071A1B"/>
    <w:rsid w:val="00073E2D"/>
    <w:rsid w:val="00073EAB"/>
    <w:rsid w:val="00074B93"/>
    <w:rsid w:val="00074C9F"/>
    <w:rsid w:val="00074FD1"/>
    <w:rsid w:val="0007519A"/>
    <w:rsid w:val="00076617"/>
    <w:rsid w:val="00076974"/>
    <w:rsid w:val="000771BC"/>
    <w:rsid w:val="00077746"/>
    <w:rsid w:val="00077EB4"/>
    <w:rsid w:val="0008007A"/>
    <w:rsid w:val="0008053F"/>
    <w:rsid w:val="00080698"/>
    <w:rsid w:val="00080C29"/>
    <w:rsid w:val="00081381"/>
    <w:rsid w:val="000818F7"/>
    <w:rsid w:val="00081E50"/>
    <w:rsid w:val="0008280D"/>
    <w:rsid w:val="0008595E"/>
    <w:rsid w:val="00085DDB"/>
    <w:rsid w:val="00086296"/>
    <w:rsid w:val="000870BE"/>
    <w:rsid w:val="00087409"/>
    <w:rsid w:val="000903CA"/>
    <w:rsid w:val="00091211"/>
    <w:rsid w:val="0009140D"/>
    <w:rsid w:val="00091410"/>
    <w:rsid w:val="0009174D"/>
    <w:rsid w:val="0009232B"/>
    <w:rsid w:val="00092955"/>
    <w:rsid w:val="00093445"/>
    <w:rsid w:val="00094798"/>
    <w:rsid w:val="00094DDA"/>
    <w:rsid w:val="00095108"/>
    <w:rsid w:val="00095EE0"/>
    <w:rsid w:val="00096182"/>
    <w:rsid w:val="0009656D"/>
    <w:rsid w:val="0009771B"/>
    <w:rsid w:val="00097A9A"/>
    <w:rsid w:val="00097B17"/>
    <w:rsid w:val="00097B1F"/>
    <w:rsid w:val="00097F93"/>
    <w:rsid w:val="000A0A89"/>
    <w:rsid w:val="000A2083"/>
    <w:rsid w:val="000A226F"/>
    <w:rsid w:val="000A2768"/>
    <w:rsid w:val="000A29F0"/>
    <w:rsid w:val="000A2D3E"/>
    <w:rsid w:val="000A30D9"/>
    <w:rsid w:val="000A31FD"/>
    <w:rsid w:val="000A3974"/>
    <w:rsid w:val="000A3D07"/>
    <w:rsid w:val="000A4B31"/>
    <w:rsid w:val="000A4D7E"/>
    <w:rsid w:val="000A4EE4"/>
    <w:rsid w:val="000A4FA7"/>
    <w:rsid w:val="000A6179"/>
    <w:rsid w:val="000A7D14"/>
    <w:rsid w:val="000A7DEA"/>
    <w:rsid w:val="000B032D"/>
    <w:rsid w:val="000B0598"/>
    <w:rsid w:val="000B20A4"/>
    <w:rsid w:val="000B2717"/>
    <w:rsid w:val="000B2CD9"/>
    <w:rsid w:val="000B3054"/>
    <w:rsid w:val="000B419D"/>
    <w:rsid w:val="000B513E"/>
    <w:rsid w:val="000B52AA"/>
    <w:rsid w:val="000B566A"/>
    <w:rsid w:val="000B581E"/>
    <w:rsid w:val="000B584F"/>
    <w:rsid w:val="000B7D12"/>
    <w:rsid w:val="000C0589"/>
    <w:rsid w:val="000C12C7"/>
    <w:rsid w:val="000C14EA"/>
    <w:rsid w:val="000C1ACE"/>
    <w:rsid w:val="000C1D6A"/>
    <w:rsid w:val="000C221C"/>
    <w:rsid w:val="000C2385"/>
    <w:rsid w:val="000C294A"/>
    <w:rsid w:val="000C2D95"/>
    <w:rsid w:val="000C33F7"/>
    <w:rsid w:val="000C4BBD"/>
    <w:rsid w:val="000C4DE0"/>
    <w:rsid w:val="000C5420"/>
    <w:rsid w:val="000C666C"/>
    <w:rsid w:val="000C6F83"/>
    <w:rsid w:val="000C7091"/>
    <w:rsid w:val="000C7D09"/>
    <w:rsid w:val="000C7EEE"/>
    <w:rsid w:val="000C7EEF"/>
    <w:rsid w:val="000D088A"/>
    <w:rsid w:val="000D095D"/>
    <w:rsid w:val="000D1FCC"/>
    <w:rsid w:val="000D277B"/>
    <w:rsid w:val="000D315A"/>
    <w:rsid w:val="000D3BB0"/>
    <w:rsid w:val="000D41C1"/>
    <w:rsid w:val="000D5D58"/>
    <w:rsid w:val="000D62F5"/>
    <w:rsid w:val="000D6732"/>
    <w:rsid w:val="000D6B84"/>
    <w:rsid w:val="000D6C5E"/>
    <w:rsid w:val="000D6F12"/>
    <w:rsid w:val="000D7251"/>
    <w:rsid w:val="000D7953"/>
    <w:rsid w:val="000D79F2"/>
    <w:rsid w:val="000E1343"/>
    <w:rsid w:val="000E1B49"/>
    <w:rsid w:val="000E1DEF"/>
    <w:rsid w:val="000E2066"/>
    <w:rsid w:val="000E22D3"/>
    <w:rsid w:val="000E24C7"/>
    <w:rsid w:val="000E33C1"/>
    <w:rsid w:val="000E45F2"/>
    <w:rsid w:val="000E52C7"/>
    <w:rsid w:val="000E54D5"/>
    <w:rsid w:val="000E5EAB"/>
    <w:rsid w:val="000E6A57"/>
    <w:rsid w:val="000E731F"/>
    <w:rsid w:val="000E7992"/>
    <w:rsid w:val="000F053B"/>
    <w:rsid w:val="000F1120"/>
    <w:rsid w:val="000F16EF"/>
    <w:rsid w:val="000F1DBA"/>
    <w:rsid w:val="000F2064"/>
    <w:rsid w:val="000F25AE"/>
    <w:rsid w:val="000F2669"/>
    <w:rsid w:val="000F417E"/>
    <w:rsid w:val="000F5305"/>
    <w:rsid w:val="000F6221"/>
    <w:rsid w:val="000F68D0"/>
    <w:rsid w:val="000F6A54"/>
    <w:rsid w:val="000F710F"/>
    <w:rsid w:val="000F7164"/>
    <w:rsid w:val="000F7709"/>
    <w:rsid w:val="000F7722"/>
    <w:rsid w:val="00100075"/>
    <w:rsid w:val="001002B7"/>
    <w:rsid w:val="0010124C"/>
    <w:rsid w:val="0010259B"/>
    <w:rsid w:val="00103189"/>
    <w:rsid w:val="00103D5E"/>
    <w:rsid w:val="00105202"/>
    <w:rsid w:val="00111C16"/>
    <w:rsid w:val="00111DB7"/>
    <w:rsid w:val="00111EEF"/>
    <w:rsid w:val="00111F90"/>
    <w:rsid w:val="00112056"/>
    <w:rsid w:val="00112282"/>
    <w:rsid w:val="00113F14"/>
    <w:rsid w:val="00114A6F"/>
    <w:rsid w:val="00115CC8"/>
    <w:rsid w:val="00115F1E"/>
    <w:rsid w:val="001160BA"/>
    <w:rsid w:val="00116566"/>
    <w:rsid w:val="001166FA"/>
    <w:rsid w:val="001169D2"/>
    <w:rsid w:val="00116D45"/>
    <w:rsid w:val="001174FE"/>
    <w:rsid w:val="00117C1D"/>
    <w:rsid w:val="00117C44"/>
    <w:rsid w:val="00117D68"/>
    <w:rsid w:val="00117E9F"/>
    <w:rsid w:val="001204A4"/>
    <w:rsid w:val="00120595"/>
    <w:rsid w:val="00120D1B"/>
    <w:rsid w:val="00121A66"/>
    <w:rsid w:val="00121D23"/>
    <w:rsid w:val="0012283A"/>
    <w:rsid w:val="001229DD"/>
    <w:rsid w:val="00122E69"/>
    <w:rsid w:val="00123432"/>
    <w:rsid w:val="00123CBF"/>
    <w:rsid w:val="001245A3"/>
    <w:rsid w:val="0012497B"/>
    <w:rsid w:val="0012565B"/>
    <w:rsid w:val="0012567A"/>
    <w:rsid w:val="00125D43"/>
    <w:rsid w:val="00126051"/>
    <w:rsid w:val="00126557"/>
    <w:rsid w:val="00127117"/>
    <w:rsid w:val="00127478"/>
    <w:rsid w:val="00130DD7"/>
    <w:rsid w:val="0013105D"/>
    <w:rsid w:val="001310BE"/>
    <w:rsid w:val="00131809"/>
    <w:rsid w:val="00132D82"/>
    <w:rsid w:val="00132E96"/>
    <w:rsid w:val="00133A13"/>
    <w:rsid w:val="001340A0"/>
    <w:rsid w:val="001345E5"/>
    <w:rsid w:val="001357F2"/>
    <w:rsid w:val="00136DA8"/>
    <w:rsid w:val="00136E74"/>
    <w:rsid w:val="00137053"/>
    <w:rsid w:val="00140CED"/>
    <w:rsid w:val="00142162"/>
    <w:rsid w:val="00142282"/>
    <w:rsid w:val="00143AA5"/>
    <w:rsid w:val="00143B71"/>
    <w:rsid w:val="001449C7"/>
    <w:rsid w:val="00144E5F"/>
    <w:rsid w:val="00146052"/>
    <w:rsid w:val="001474F2"/>
    <w:rsid w:val="00147758"/>
    <w:rsid w:val="00147E78"/>
    <w:rsid w:val="00150048"/>
    <w:rsid w:val="0015045A"/>
    <w:rsid w:val="00150FBB"/>
    <w:rsid w:val="0015116D"/>
    <w:rsid w:val="001516C5"/>
    <w:rsid w:val="00151BBA"/>
    <w:rsid w:val="00151D8C"/>
    <w:rsid w:val="00151D9D"/>
    <w:rsid w:val="0015269A"/>
    <w:rsid w:val="001527FE"/>
    <w:rsid w:val="00153383"/>
    <w:rsid w:val="001534E0"/>
    <w:rsid w:val="00153ACB"/>
    <w:rsid w:val="00153C99"/>
    <w:rsid w:val="00154CCA"/>
    <w:rsid w:val="00154D60"/>
    <w:rsid w:val="001554DF"/>
    <w:rsid w:val="001557DE"/>
    <w:rsid w:val="00155CD3"/>
    <w:rsid w:val="0016040F"/>
    <w:rsid w:val="001606BE"/>
    <w:rsid w:val="00160922"/>
    <w:rsid w:val="00161014"/>
    <w:rsid w:val="00162AF8"/>
    <w:rsid w:val="00162FFB"/>
    <w:rsid w:val="001631D8"/>
    <w:rsid w:val="00163459"/>
    <w:rsid w:val="00164C12"/>
    <w:rsid w:val="00167014"/>
    <w:rsid w:val="001705E9"/>
    <w:rsid w:val="001708B0"/>
    <w:rsid w:val="001714FC"/>
    <w:rsid w:val="00171E84"/>
    <w:rsid w:val="001723D0"/>
    <w:rsid w:val="001727A4"/>
    <w:rsid w:val="00172E1B"/>
    <w:rsid w:val="001734EB"/>
    <w:rsid w:val="00173F38"/>
    <w:rsid w:val="00174625"/>
    <w:rsid w:val="00174769"/>
    <w:rsid w:val="00174C17"/>
    <w:rsid w:val="00174EF7"/>
    <w:rsid w:val="001751EF"/>
    <w:rsid w:val="00175352"/>
    <w:rsid w:val="00176CD0"/>
    <w:rsid w:val="00177CF8"/>
    <w:rsid w:val="001805A6"/>
    <w:rsid w:val="00180D74"/>
    <w:rsid w:val="0018200B"/>
    <w:rsid w:val="00182DEE"/>
    <w:rsid w:val="00183238"/>
    <w:rsid w:val="00183375"/>
    <w:rsid w:val="00184258"/>
    <w:rsid w:val="0018450F"/>
    <w:rsid w:val="0018459A"/>
    <w:rsid w:val="00184E59"/>
    <w:rsid w:val="00185D30"/>
    <w:rsid w:val="00185D55"/>
    <w:rsid w:val="001860C4"/>
    <w:rsid w:val="00186794"/>
    <w:rsid w:val="00186C12"/>
    <w:rsid w:val="00186F77"/>
    <w:rsid w:val="00187B39"/>
    <w:rsid w:val="00187E08"/>
    <w:rsid w:val="00187E96"/>
    <w:rsid w:val="00190F78"/>
    <w:rsid w:val="001911C3"/>
    <w:rsid w:val="001925D4"/>
    <w:rsid w:val="001938C1"/>
    <w:rsid w:val="001946B5"/>
    <w:rsid w:val="001956A1"/>
    <w:rsid w:val="00195C16"/>
    <w:rsid w:val="001967C8"/>
    <w:rsid w:val="0019699A"/>
    <w:rsid w:val="00196C83"/>
    <w:rsid w:val="00197380"/>
    <w:rsid w:val="0019789B"/>
    <w:rsid w:val="00197AB5"/>
    <w:rsid w:val="001A0231"/>
    <w:rsid w:val="001A0336"/>
    <w:rsid w:val="001A04DC"/>
    <w:rsid w:val="001A0738"/>
    <w:rsid w:val="001A0A4D"/>
    <w:rsid w:val="001A0DBB"/>
    <w:rsid w:val="001A127B"/>
    <w:rsid w:val="001A1C94"/>
    <w:rsid w:val="001A1CA3"/>
    <w:rsid w:val="001A3042"/>
    <w:rsid w:val="001A34B3"/>
    <w:rsid w:val="001A36F7"/>
    <w:rsid w:val="001A3BD7"/>
    <w:rsid w:val="001A3CE9"/>
    <w:rsid w:val="001A4868"/>
    <w:rsid w:val="001A7C06"/>
    <w:rsid w:val="001A7DA2"/>
    <w:rsid w:val="001B0091"/>
    <w:rsid w:val="001B0210"/>
    <w:rsid w:val="001B0C01"/>
    <w:rsid w:val="001B0E54"/>
    <w:rsid w:val="001B105F"/>
    <w:rsid w:val="001B10A8"/>
    <w:rsid w:val="001B1294"/>
    <w:rsid w:val="001B18E0"/>
    <w:rsid w:val="001B3387"/>
    <w:rsid w:val="001B3A29"/>
    <w:rsid w:val="001B3DB4"/>
    <w:rsid w:val="001B4780"/>
    <w:rsid w:val="001B4862"/>
    <w:rsid w:val="001B5ADC"/>
    <w:rsid w:val="001B5BC8"/>
    <w:rsid w:val="001B5C97"/>
    <w:rsid w:val="001B6666"/>
    <w:rsid w:val="001B69CA"/>
    <w:rsid w:val="001B6F78"/>
    <w:rsid w:val="001B6FAD"/>
    <w:rsid w:val="001B7A31"/>
    <w:rsid w:val="001C0E2B"/>
    <w:rsid w:val="001C0E40"/>
    <w:rsid w:val="001C0F90"/>
    <w:rsid w:val="001C11FC"/>
    <w:rsid w:val="001C17EC"/>
    <w:rsid w:val="001C2031"/>
    <w:rsid w:val="001C2F2D"/>
    <w:rsid w:val="001C3D1D"/>
    <w:rsid w:val="001C3DD8"/>
    <w:rsid w:val="001C411A"/>
    <w:rsid w:val="001C5E49"/>
    <w:rsid w:val="001C612F"/>
    <w:rsid w:val="001C679A"/>
    <w:rsid w:val="001C7DAE"/>
    <w:rsid w:val="001D0418"/>
    <w:rsid w:val="001D11C2"/>
    <w:rsid w:val="001D19AB"/>
    <w:rsid w:val="001D25F9"/>
    <w:rsid w:val="001D2A08"/>
    <w:rsid w:val="001D46F3"/>
    <w:rsid w:val="001D4A4E"/>
    <w:rsid w:val="001D51B3"/>
    <w:rsid w:val="001D52BF"/>
    <w:rsid w:val="001D52D2"/>
    <w:rsid w:val="001D53BD"/>
    <w:rsid w:val="001D5511"/>
    <w:rsid w:val="001D7CBB"/>
    <w:rsid w:val="001E07FE"/>
    <w:rsid w:val="001E0E13"/>
    <w:rsid w:val="001E20C5"/>
    <w:rsid w:val="001E2322"/>
    <w:rsid w:val="001E240B"/>
    <w:rsid w:val="001E3F17"/>
    <w:rsid w:val="001E3FE7"/>
    <w:rsid w:val="001E413B"/>
    <w:rsid w:val="001E43A7"/>
    <w:rsid w:val="001E4ECE"/>
    <w:rsid w:val="001E52F5"/>
    <w:rsid w:val="001E59E3"/>
    <w:rsid w:val="001E5DD8"/>
    <w:rsid w:val="001E6F4C"/>
    <w:rsid w:val="001E7164"/>
    <w:rsid w:val="001F074C"/>
    <w:rsid w:val="001F086D"/>
    <w:rsid w:val="001F09EF"/>
    <w:rsid w:val="001F0A56"/>
    <w:rsid w:val="001F0B0B"/>
    <w:rsid w:val="001F1C77"/>
    <w:rsid w:val="001F1D14"/>
    <w:rsid w:val="001F21B8"/>
    <w:rsid w:val="001F272A"/>
    <w:rsid w:val="001F33EE"/>
    <w:rsid w:val="001F3676"/>
    <w:rsid w:val="001F3FC4"/>
    <w:rsid w:val="001F47F6"/>
    <w:rsid w:val="001F4E20"/>
    <w:rsid w:val="001F4F5F"/>
    <w:rsid w:val="001F513D"/>
    <w:rsid w:val="001F5541"/>
    <w:rsid w:val="001F5AE7"/>
    <w:rsid w:val="001F5CD3"/>
    <w:rsid w:val="001F5EC5"/>
    <w:rsid w:val="001F73C3"/>
    <w:rsid w:val="001F74A6"/>
    <w:rsid w:val="002007F3"/>
    <w:rsid w:val="00202179"/>
    <w:rsid w:val="0020235D"/>
    <w:rsid w:val="0020252F"/>
    <w:rsid w:val="00202570"/>
    <w:rsid w:val="002028C8"/>
    <w:rsid w:val="002039FE"/>
    <w:rsid w:val="00203CA0"/>
    <w:rsid w:val="00205176"/>
    <w:rsid w:val="002063DC"/>
    <w:rsid w:val="00207377"/>
    <w:rsid w:val="00207F51"/>
    <w:rsid w:val="00210368"/>
    <w:rsid w:val="0021094D"/>
    <w:rsid w:val="0021196B"/>
    <w:rsid w:val="00212547"/>
    <w:rsid w:val="00212BE4"/>
    <w:rsid w:val="0021381B"/>
    <w:rsid w:val="00213AA5"/>
    <w:rsid w:val="00213DE1"/>
    <w:rsid w:val="00213F25"/>
    <w:rsid w:val="002148CB"/>
    <w:rsid w:val="00214958"/>
    <w:rsid w:val="00216AF7"/>
    <w:rsid w:val="00216C89"/>
    <w:rsid w:val="00217C91"/>
    <w:rsid w:val="00220970"/>
    <w:rsid w:val="00220E53"/>
    <w:rsid w:val="002224C7"/>
    <w:rsid w:val="002227E8"/>
    <w:rsid w:val="002239A0"/>
    <w:rsid w:val="00223DD7"/>
    <w:rsid w:val="002240DE"/>
    <w:rsid w:val="00224264"/>
    <w:rsid w:val="00224A8F"/>
    <w:rsid w:val="00226AB3"/>
    <w:rsid w:val="002304E7"/>
    <w:rsid w:val="00230683"/>
    <w:rsid w:val="002306AF"/>
    <w:rsid w:val="00231890"/>
    <w:rsid w:val="0023264B"/>
    <w:rsid w:val="00233E55"/>
    <w:rsid w:val="00234534"/>
    <w:rsid w:val="00234ADA"/>
    <w:rsid w:val="00235034"/>
    <w:rsid w:val="002352A6"/>
    <w:rsid w:val="002353ED"/>
    <w:rsid w:val="002361A6"/>
    <w:rsid w:val="00236E86"/>
    <w:rsid w:val="002370C5"/>
    <w:rsid w:val="00237530"/>
    <w:rsid w:val="00237F9F"/>
    <w:rsid w:val="0024198E"/>
    <w:rsid w:val="00241EA2"/>
    <w:rsid w:val="00242294"/>
    <w:rsid w:val="0024296B"/>
    <w:rsid w:val="002430D0"/>
    <w:rsid w:val="002439CB"/>
    <w:rsid w:val="00243CF0"/>
    <w:rsid w:val="002444AD"/>
    <w:rsid w:val="00244561"/>
    <w:rsid w:val="0024478E"/>
    <w:rsid w:val="00244820"/>
    <w:rsid w:val="0024490A"/>
    <w:rsid w:val="00244F1C"/>
    <w:rsid w:val="0024552B"/>
    <w:rsid w:val="0024620B"/>
    <w:rsid w:val="00246249"/>
    <w:rsid w:val="00246585"/>
    <w:rsid w:val="002470ED"/>
    <w:rsid w:val="00247631"/>
    <w:rsid w:val="00247799"/>
    <w:rsid w:val="002507C8"/>
    <w:rsid w:val="00250D0E"/>
    <w:rsid w:val="00250E10"/>
    <w:rsid w:val="0025100C"/>
    <w:rsid w:val="0025264E"/>
    <w:rsid w:val="00252BFB"/>
    <w:rsid w:val="0025369A"/>
    <w:rsid w:val="002539C7"/>
    <w:rsid w:val="00253E00"/>
    <w:rsid w:val="00254619"/>
    <w:rsid w:val="002547CA"/>
    <w:rsid w:val="00254C64"/>
    <w:rsid w:val="00254ED0"/>
    <w:rsid w:val="0025738B"/>
    <w:rsid w:val="002575FC"/>
    <w:rsid w:val="002576BB"/>
    <w:rsid w:val="00260787"/>
    <w:rsid w:val="00260977"/>
    <w:rsid w:val="00260B3D"/>
    <w:rsid w:val="00261617"/>
    <w:rsid w:val="002621BB"/>
    <w:rsid w:val="002622BD"/>
    <w:rsid w:val="0026269C"/>
    <w:rsid w:val="002628C9"/>
    <w:rsid w:val="00262CE6"/>
    <w:rsid w:val="0026389B"/>
    <w:rsid w:val="002642C7"/>
    <w:rsid w:val="00264982"/>
    <w:rsid w:val="0026556E"/>
    <w:rsid w:val="0026573B"/>
    <w:rsid w:val="002661EE"/>
    <w:rsid w:val="002667DF"/>
    <w:rsid w:val="00266C66"/>
    <w:rsid w:val="00267239"/>
    <w:rsid w:val="00267C27"/>
    <w:rsid w:val="00271B64"/>
    <w:rsid w:val="00271BCE"/>
    <w:rsid w:val="0027207F"/>
    <w:rsid w:val="002738CB"/>
    <w:rsid w:val="002738D3"/>
    <w:rsid w:val="00273A6C"/>
    <w:rsid w:val="0027455A"/>
    <w:rsid w:val="00274BB5"/>
    <w:rsid w:val="00274ED5"/>
    <w:rsid w:val="00275346"/>
    <w:rsid w:val="00275623"/>
    <w:rsid w:val="00275EB1"/>
    <w:rsid w:val="00275F32"/>
    <w:rsid w:val="002765C3"/>
    <w:rsid w:val="0027785C"/>
    <w:rsid w:val="0028050B"/>
    <w:rsid w:val="00280A61"/>
    <w:rsid w:val="00280E77"/>
    <w:rsid w:val="00281360"/>
    <w:rsid w:val="002813FC"/>
    <w:rsid w:val="00281D4C"/>
    <w:rsid w:val="00282067"/>
    <w:rsid w:val="00282126"/>
    <w:rsid w:val="0028212D"/>
    <w:rsid w:val="00282ABF"/>
    <w:rsid w:val="00282CDF"/>
    <w:rsid w:val="00283CEB"/>
    <w:rsid w:val="00284220"/>
    <w:rsid w:val="002853EB"/>
    <w:rsid w:val="00285C73"/>
    <w:rsid w:val="00286500"/>
    <w:rsid w:val="00287C24"/>
    <w:rsid w:val="002907D8"/>
    <w:rsid w:val="00291409"/>
    <w:rsid w:val="002914E9"/>
    <w:rsid w:val="00291967"/>
    <w:rsid w:val="00291978"/>
    <w:rsid w:val="00291F7E"/>
    <w:rsid w:val="002923E7"/>
    <w:rsid w:val="00292D17"/>
    <w:rsid w:val="00292F1F"/>
    <w:rsid w:val="002932F1"/>
    <w:rsid w:val="00293A41"/>
    <w:rsid w:val="00293CC9"/>
    <w:rsid w:val="00294097"/>
    <w:rsid w:val="00294768"/>
    <w:rsid w:val="002948B1"/>
    <w:rsid w:val="00294E21"/>
    <w:rsid w:val="00295227"/>
    <w:rsid w:val="00295829"/>
    <w:rsid w:val="00295E95"/>
    <w:rsid w:val="0029603D"/>
    <w:rsid w:val="00296299"/>
    <w:rsid w:val="0029637F"/>
    <w:rsid w:val="00296E6B"/>
    <w:rsid w:val="002A06BC"/>
    <w:rsid w:val="002A0821"/>
    <w:rsid w:val="002A1372"/>
    <w:rsid w:val="002A15C2"/>
    <w:rsid w:val="002A1B78"/>
    <w:rsid w:val="002A26C7"/>
    <w:rsid w:val="002A283D"/>
    <w:rsid w:val="002A2AA1"/>
    <w:rsid w:val="002A2B58"/>
    <w:rsid w:val="002A3278"/>
    <w:rsid w:val="002A33B4"/>
    <w:rsid w:val="002A4754"/>
    <w:rsid w:val="002A5E20"/>
    <w:rsid w:val="002A6017"/>
    <w:rsid w:val="002A623C"/>
    <w:rsid w:val="002A6A20"/>
    <w:rsid w:val="002A6E19"/>
    <w:rsid w:val="002A6FAE"/>
    <w:rsid w:val="002A7A64"/>
    <w:rsid w:val="002A7F69"/>
    <w:rsid w:val="002B03E8"/>
    <w:rsid w:val="002B0998"/>
    <w:rsid w:val="002B0DAC"/>
    <w:rsid w:val="002B0E08"/>
    <w:rsid w:val="002B113C"/>
    <w:rsid w:val="002B1241"/>
    <w:rsid w:val="002B1AB7"/>
    <w:rsid w:val="002B478D"/>
    <w:rsid w:val="002B4AF5"/>
    <w:rsid w:val="002B5851"/>
    <w:rsid w:val="002B58B8"/>
    <w:rsid w:val="002B591D"/>
    <w:rsid w:val="002B5EE0"/>
    <w:rsid w:val="002B64A1"/>
    <w:rsid w:val="002B6A24"/>
    <w:rsid w:val="002B6FB0"/>
    <w:rsid w:val="002B7852"/>
    <w:rsid w:val="002B7C1F"/>
    <w:rsid w:val="002C13EC"/>
    <w:rsid w:val="002C23A1"/>
    <w:rsid w:val="002C3998"/>
    <w:rsid w:val="002C4BC9"/>
    <w:rsid w:val="002C5CFC"/>
    <w:rsid w:val="002C5F31"/>
    <w:rsid w:val="002C69AF"/>
    <w:rsid w:val="002C7060"/>
    <w:rsid w:val="002C75A1"/>
    <w:rsid w:val="002C7748"/>
    <w:rsid w:val="002D04DF"/>
    <w:rsid w:val="002D15F8"/>
    <w:rsid w:val="002D1839"/>
    <w:rsid w:val="002D25FA"/>
    <w:rsid w:val="002D2B38"/>
    <w:rsid w:val="002D35F0"/>
    <w:rsid w:val="002D3D28"/>
    <w:rsid w:val="002D3FAC"/>
    <w:rsid w:val="002D4A5D"/>
    <w:rsid w:val="002D5266"/>
    <w:rsid w:val="002D67D5"/>
    <w:rsid w:val="002D6AC9"/>
    <w:rsid w:val="002D7214"/>
    <w:rsid w:val="002D7763"/>
    <w:rsid w:val="002D7A53"/>
    <w:rsid w:val="002D7AF4"/>
    <w:rsid w:val="002E0AA4"/>
    <w:rsid w:val="002E0D01"/>
    <w:rsid w:val="002E1C81"/>
    <w:rsid w:val="002E3B8F"/>
    <w:rsid w:val="002E3E62"/>
    <w:rsid w:val="002E45C7"/>
    <w:rsid w:val="002E4773"/>
    <w:rsid w:val="002E5050"/>
    <w:rsid w:val="002E5074"/>
    <w:rsid w:val="002E52FC"/>
    <w:rsid w:val="002E56CE"/>
    <w:rsid w:val="002E6117"/>
    <w:rsid w:val="002E6C8B"/>
    <w:rsid w:val="002F012E"/>
    <w:rsid w:val="002F019C"/>
    <w:rsid w:val="002F05BC"/>
    <w:rsid w:val="002F09B9"/>
    <w:rsid w:val="002F24EB"/>
    <w:rsid w:val="002F2804"/>
    <w:rsid w:val="002F4EB4"/>
    <w:rsid w:val="002F5F40"/>
    <w:rsid w:val="002F65DD"/>
    <w:rsid w:val="002F68F1"/>
    <w:rsid w:val="002F7237"/>
    <w:rsid w:val="002F72A0"/>
    <w:rsid w:val="002F7328"/>
    <w:rsid w:val="002F750F"/>
    <w:rsid w:val="00300D25"/>
    <w:rsid w:val="0030106A"/>
    <w:rsid w:val="00303163"/>
    <w:rsid w:val="003034DD"/>
    <w:rsid w:val="003049C8"/>
    <w:rsid w:val="00304C3D"/>
    <w:rsid w:val="00305A4A"/>
    <w:rsid w:val="00305C88"/>
    <w:rsid w:val="00305E6C"/>
    <w:rsid w:val="00305E8D"/>
    <w:rsid w:val="0030653A"/>
    <w:rsid w:val="00306689"/>
    <w:rsid w:val="0030698C"/>
    <w:rsid w:val="003073D6"/>
    <w:rsid w:val="003105EF"/>
    <w:rsid w:val="00311369"/>
    <w:rsid w:val="00311981"/>
    <w:rsid w:val="0031200E"/>
    <w:rsid w:val="00312232"/>
    <w:rsid w:val="003127D4"/>
    <w:rsid w:val="0031398C"/>
    <w:rsid w:val="0031401A"/>
    <w:rsid w:val="003148FD"/>
    <w:rsid w:val="003149EF"/>
    <w:rsid w:val="00315706"/>
    <w:rsid w:val="003158CE"/>
    <w:rsid w:val="00315939"/>
    <w:rsid w:val="00315E4B"/>
    <w:rsid w:val="00317BFF"/>
    <w:rsid w:val="00317CDA"/>
    <w:rsid w:val="00317F21"/>
    <w:rsid w:val="00320BEC"/>
    <w:rsid w:val="00320C3E"/>
    <w:rsid w:val="003213BC"/>
    <w:rsid w:val="003225D6"/>
    <w:rsid w:val="003225F6"/>
    <w:rsid w:val="00323490"/>
    <w:rsid w:val="00323706"/>
    <w:rsid w:val="003249E0"/>
    <w:rsid w:val="00324D21"/>
    <w:rsid w:val="0032602A"/>
    <w:rsid w:val="0032698E"/>
    <w:rsid w:val="003273DA"/>
    <w:rsid w:val="00327DE9"/>
    <w:rsid w:val="00330262"/>
    <w:rsid w:val="00330751"/>
    <w:rsid w:val="0033092C"/>
    <w:rsid w:val="00330F4B"/>
    <w:rsid w:val="00331CE1"/>
    <w:rsid w:val="003329BE"/>
    <w:rsid w:val="00334493"/>
    <w:rsid w:val="00334C3C"/>
    <w:rsid w:val="00335C23"/>
    <w:rsid w:val="003362BC"/>
    <w:rsid w:val="003366D4"/>
    <w:rsid w:val="003374DC"/>
    <w:rsid w:val="0033767D"/>
    <w:rsid w:val="0034026B"/>
    <w:rsid w:val="00340435"/>
    <w:rsid w:val="0034046A"/>
    <w:rsid w:val="0034090D"/>
    <w:rsid w:val="00340A1E"/>
    <w:rsid w:val="003410AB"/>
    <w:rsid w:val="00341859"/>
    <w:rsid w:val="003420E7"/>
    <w:rsid w:val="0034214E"/>
    <w:rsid w:val="00342813"/>
    <w:rsid w:val="003429A7"/>
    <w:rsid w:val="00344181"/>
    <w:rsid w:val="00344E49"/>
    <w:rsid w:val="00345F72"/>
    <w:rsid w:val="003461CF"/>
    <w:rsid w:val="00346BA5"/>
    <w:rsid w:val="00347C44"/>
    <w:rsid w:val="00347EF0"/>
    <w:rsid w:val="003508C9"/>
    <w:rsid w:val="00352270"/>
    <w:rsid w:val="003522D4"/>
    <w:rsid w:val="0035267E"/>
    <w:rsid w:val="00352783"/>
    <w:rsid w:val="0035291E"/>
    <w:rsid w:val="00352BA2"/>
    <w:rsid w:val="00352BA9"/>
    <w:rsid w:val="00352DF9"/>
    <w:rsid w:val="00353630"/>
    <w:rsid w:val="003538E8"/>
    <w:rsid w:val="0035412F"/>
    <w:rsid w:val="003546B3"/>
    <w:rsid w:val="00354934"/>
    <w:rsid w:val="00354AEE"/>
    <w:rsid w:val="003551E0"/>
    <w:rsid w:val="0035569E"/>
    <w:rsid w:val="0035588D"/>
    <w:rsid w:val="003559C2"/>
    <w:rsid w:val="003568BA"/>
    <w:rsid w:val="00356912"/>
    <w:rsid w:val="00356A39"/>
    <w:rsid w:val="00356A92"/>
    <w:rsid w:val="00356C87"/>
    <w:rsid w:val="00357111"/>
    <w:rsid w:val="00357894"/>
    <w:rsid w:val="00357ABE"/>
    <w:rsid w:val="00357CDB"/>
    <w:rsid w:val="00360168"/>
    <w:rsid w:val="00360760"/>
    <w:rsid w:val="00360BB0"/>
    <w:rsid w:val="00361DC2"/>
    <w:rsid w:val="003620D4"/>
    <w:rsid w:val="0036236A"/>
    <w:rsid w:val="00362738"/>
    <w:rsid w:val="00362851"/>
    <w:rsid w:val="0036290B"/>
    <w:rsid w:val="0036378B"/>
    <w:rsid w:val="0036383B"/>
    <w:rsid w:val="00363D6F"/>
    <w:rsid w:val="003644BB"/>
    <w:rsid w:val="00364A37"/>
    <w:rsid w:val="0036599E"/>
    <w:rsid w:val="00365DB7"/>
    <w:rsid w:val="00366491"/>
    <w:rsid w:val="00366544"/>
    <w:rsid w:val="00366607"/>
    <w:rsid w:val="00371F42"/>
    <w:rsid w:val="00373390"/>
    <w:rsid w:val="00373E62"/>
    <w:rsid w:val="00373FB1"/>
    <w:rsid w:val="00374559"/>
    <w:rsid w:val="00374F41"/>
    <w:rsid w:val="0037549A"/>
    <w:rsid w:val="003770BE"/>
    <w:rsid w:val="0037719F"/>
    <w:rsid w:val="00380087"/>
    <w:rsid w:val="00380D1A"/>
    <w:rsid w:val="00381436"/>
    <w:rsid w:val="00382D1D"/>
    <w:rsid w:val="0038346F"/>
    <w:rsid w:val="00383A4B"/>
    <w:rsid w:val="00384654"/>
    <w:rsid w:val="0038498E"/>
    <w:rsid w:val="00384A76"/>
    <w:rsid w:val="00385428"/>
    <w:rsid w:val="003855BF"/>
    <w:rsid w:val="003857E1"/>
    <w:rsid w:val="00385DCB"/>
    <w:rsid w:val="0038690B"/>
    <w:rsid w:val="00386CB8"/>
    <w:rsid w:val="00387E32"/>
    <w:rsid w:val="003907C6"/>
    <w:rsid w:val="00390B8C"/>
    <w:rsid w:val="00391008"/>
    <w:rsid w:val="00391418"/>
    <w:rsid w:val="00391931"/>
    <w:rsid w:val="0039256C"/>
    <w:rsid w:val="003927A1"/>
    <w:rsid w:val="00392F15"/>
    <w:rsid w:val="0039362F"/>
    <w:rsid w:val="003939E2"/>
    <w:rsid w:val="003942F7"/>
    <w:rsid w:val="00394346"/>
    <w:rsid w:val="00395063"/>
    <w:rsid w:val="003A0D4C"/>
    <w:rsid w:val="003A140A"/>
    <w:rsid w:val="003A15AD"/>
    <w:rsid w:val="003A1EFB"/>
    <w:rsid w:val="003A1F07"/>
    <w:rsid w:val="003A2152"/>
    <w:rsid w:val="003A245A"/>
    <w:rsid w:val="003A27CF"/>
    <w:rsid w:val="003A2EF1"/>
    <w:rsid w:val="003A3D5B"/>
    <w:rsid w:val="003A4C72"/>
    <w:rsid w:val="003A4FB0"/>
    <w:rsid w:val="003A5B8F"/>
    <w:rsid w:val="003A5D26"/>
    <w:rsid w:val="003A6503"/>
    <w:rsid w:val="003A67BA"/>
    <w:rsid w:val="003A6906"/>
    <w:rsid w:val="003A745E"/>
    <w:rsid w:val="003A7908"/>
    <w:rsid w:val="003B06EF"/>
    <w:rsid w:val="003B2939"/>
    <w:rsid w:val="003B2C86"/>
    <w:rsid w:val="003B2CBF"/>
    <w:rsid w:val="003B3881"/>
    <w:rsid w:val="003B3F50"/>
    <w:rsid w:val="003B4855"/>
    <w:rsid w:val="003B5469"/>
    <w:rsid w:val="003B6C73"/>
    <w:rsid w:val="003B6F28"/>
    <w:rsid w:val="003B707E"/>
    <w:rsid w:val="003B7203"/>
    <w:rsid w:val="003C0492"/>
    <w:rsid w:val="003C16A1"/>
    <w:rsid w:val="003C2702"/>
    <w:rsid w:val="003C31F8"/>
    <w:rsid w:val="003C3640"/>
    <w:rsid w:val="003C3C53"/>
    <w:rsid w:val="003C3DD6"/>
    <w:rsid w:val="003C47A1"/>
    <w:rsid w:val="003C5B3D"/>
    <w:rsid w:val="003C5B64"/>
    <w:rsid w:val="003C5D41"/>
    <w:rsid w:val="003C5D58"/>
    <w:rsid w:val="003C6807"/>
    <w:rsid w:val="003C7249"/>
    <w:rsid w:val="003C769F"/>
    <w:rsid w:val="003D0718"/>
    <w:rsid w:val="003D1FEA"/>
    <w:rsid w:val="003D22B6"/>
    <w:rsid w:val="003D2565"/>
    <w:rsid w:val="003D256D"/>
    <w:rsid w:val="003D33E3"/>
    <w:rsid w:val="003D3D26"/>
    <w:rsid w:val="003D4589"/>
    <w:rsid w:val="003D46C7"/>
    <w:rsid w:val="003D4D3D"/>
    <w:rsid w:val="003D5034"/>
    <w:rsid w:val="003D5A7E"/>
    <w:rsid w:val="003D6484"/>
    <w:rsid w:val="003D7A49"/>
    <w:rsid w:val="003E0966"/>
    <w:rsid w:val="003E0E32"/>
    <w:rsid w:val="003E12E8"/>
    <w:rsid w:val="003E17AF"/>
    <w:rsid w:val="003E2D43"/>
    <w:rsid w:val="003E2E0F"/>
    <w:rsid w:val="003E3312"/>
    <w:rsid w:val="003E40B1"/>
    <w:rsid w:val="003E4735"/>
    <w:rsid w:val="003E486B"/>
    <w:rsid w:val="003E4D4C"/>
    <w:rsid w:val="003E6542"/>
    <w:rsid w:val="003E6569"/>
    <w:rsid w:val="003E67C2"/>
    <w:rsid w:val="003E704D"/>
    <w:rsid w:val="003E7132"/>
    <w:rsid w:val="003F1538"/>
    <w:rsid w:val="003F1C5A"/>
    <w:rsid w:val="003F23B6"/>
    <w:rsid w:val="003F2A3D"/>
    <w:rsid w:val="003F2B7B"/>
    <w:rsid w:val="003F31F9"/>
    <w:rsid w:val="003F37B1"/>
    <w:rsid w:val="003F4108"/>
    <w:rsid w:val="003F4556"/>
    <w:rsid w:val="003F48C6"/>
    <w:rsid w:val="003F4E2D"/>
    <w:rsid w:val="003F4ED8"/>
    <w:rsid w:val="003F532C"/>
    <w:rsid w:val="003F5A39"/>
    <w:rsid w:val="003F5A6A"/>
    <w:rsid w:val="003F6F0F"/>
    <w:rsid w:val="003F7162"/>
    <w:rsid w:val="003F73BC"/>
    <w:rsid w:val="003F7ADE"/>
    <w:rsid w:val="00400769"/>
    <w:rsid w:val="00400C50"/>
    <w:rsid w:val="00400FC8"/>
    <w:rsid w:val="00402DEC"/>
    <w:rsid w:val="004037F0"/>
    <w:rsid w:val="00403B76"/>
    <w:rsid w:val="00403CF6"/>
    <w:rsid w:val="00403E40"/>
    <w:rsid w:val="00404517"/>
    <w:rsid w:val="00405968"/>
    <w:rsid w:val="004074DA"/>
    <w:rsid w:val="00407698"/>
    <w:rsid w:val="00407A72"/>
    <w:rsid w:val="00407D55"/>
    <w:rsid w:val="004103E3"/>
    <w:rsid w:val="00411191"/>
    <w:rsid w:val="0041241E"/>
    <w:rsid w:val="00412973"/>
    <w:rsid w:val="00412A06"/>
    <w:rsid w:val="004130E0"/>
    <w:rsid w:val="00413DFD"/>
    <w:rsid w:val="00413E23"/>
    <w:rsid w:val="00413E3A"/>
    <w:rsid w:val="00414D62"/>
    <w:rsid w:val="004150E3"/>
    <w:rsid w:val="00415218"/>
    <w:rsid w:val="00415334"/>
    <w:rsid w:val="004154FA"/>
    <w:rsid w:val="00415938"/>
    <w:rsid w:val="0041598B"/>
    <w:rsid w:val="00415A18"/>
    <w:rsid w:val="00417714"/>
    <w:rsid w:val="00417A0F"/>
    <w:rsid w:val="00417A96"/>
    <w:rsid w:val="00417C18"/>
    <w:rsid w:val="00417CC3"/>
    <w:rsid w:val="00417FCD"/>
    <w:rsid w:val="0042003C"/>
    <w:rsid w:val="004204C7"/>
    <w:rsid w:val="00420888"/>
    <w:rsid w:val="004219E0"/>
    <w:rsid w:val="00421DE3"/>
    <w:rsid w:val="00422F8A"/>
    <w:rsid w:val="004232D4"/>
    <w:rsid w:val="004237F5"/>
    <w:rsid w:val="00423F41"/>
    <w:rsid w:val="004259CD"/>
    <w:rsid w:val="00425C16"/>
    <w:rsid w:val="004267A4"/>
    <w:rsid w:val="00426E2D"/>
    <w:rsid w:val="004300CB"/>
    <w:rsid w:val="004301B4"/>
    <w:rsid w:val="004304E2"/>
    <w:rsid w:val="0043070F"/>
    <w:rsid w:val="0043147E"/>
    <w:rsid w:val="00431527"/>
    <w:rsid w:val="00431B9F"/>
    <w:rsid w:val="00431D67"/>
    <w:rsid w:val="00432A02"/>
    <w:rsid w:val="00433342"/>
    <w:rsid w:val="004346C2"/>
    <w:rsid w:val="00435155"/>
    <w:rsid w:val="00435C3C"/>
    <w:rsid w:val="004368DD"/>
    <w:rsid w:val="00437A3E"/>
    <w:rsid w:val="004403CE"/>
    <w:rsid w:val="00440FF7"/>
    <w:rsid w:val="00441119"/>
    <w:rsid w:val="0044128E"/>
    <w:rsid w:val="004412CB"/>
    <w:rsid w:val="00441756"/>
    <w:rsid w:val="00441E7C"/>
    <w:rsid w:val="00442685"/>
    <w:rsid w:val="00442B68"/>
    <w:rsid w:val="004430A1"/>
    <w:rsid w:val="0044345E"/>
    <w:rsid w:val="00443F1E"/>
    <w:rsid w:val="0044465A"/>
    <w:rsid w:val="00444CD7"/>
    <w:rsid w:val="004453CA"/>
    <w:rsid w:val="004453FB"/>
    <w:rsid w:val="00445F65"/>
    <w:rsid w:val="0044686B"/>
    <w:rsid w:val="00446B17"/>
    <w:rsid w:val="004479D6"/>
    <w:rsid w:val="00447B78"/>
    <w:rsid w:val="00450972"/>
    <w:rsid w:val="00450C6F"/>
    <w:rsid w:val="00451038"/>
    <w:rsid w:val="004510EC"/>
    <w:rsid w:val="0045174C"/>
    <w:rsid w:val="004518A6"/>
    <w:rsid w:val="00451D4B"/>
    <w:rsid w:val="0045225F"/>
    <w:rsid w:val="00452449"/>
    <w:rsid w:val="00453187"/>
    <w:rsid w:val="004532EE"/>
    <w:rsid w:val="00456870"/>
    <w:rsid w:val="00456A3D"/>
    <w:rsid w:val="00460201"/>
    <w:rsid w:val="0046056D"/>
    <w:rsid w:val="00461703"/>
    <w:rsid w:val="004619A3"/>
    <w:rsid w:val="00461A88"/>
    <w:rsid w:val="00461C02"/>
    <w:rsid w:val="00461CEA"/>
    <w:rsid w:val="004628A0"/>
    <w:rsid w:val="00462DEE"/>
    <w:rsid w:val="00464A1C"/>
    <w:rsid w:val="00465835"/>
    <w:rsid w:val="00465C1A"/>
    <w:rsid w:val="00465C59"/>
    <w:rsid w:val="00465ED2"/>
    <w:rsid w:val="0046620B"/>
    <w:rsid w:val="00467A98"/>
    <w:rsid w:val="00470B51"/>
    <w:rsid w:val="00471033"/>
    <w:rsid w:val="00471B09"/>
    <w:rsid w:val="004724B2"/>
    <w:rsid w:val="00472BAF"/>
    <w:rsid w:val="004736CC"/>
    <w:rsid w:val="00473961"/>
    <w:rsid w:val="00473A30"/>
    <w:rsid w:val="00473C40"/>
    <w:rsid w:val="004749DB"/>
    <w:rsid w:val="00474FED"/>
    <w:rsid w:val="00475763"/>
    <w:rsid w:val="004777FA"/>
    <w:rsid w:val="00480DF3"/>
    <w:rsid w:val="00480F4C"/>
    <w:rsid w:val="00481029"/>
    <w:rsid w:val="004814E3"/>
    <w:rsid w:val="00481AF6"/>
    <w:rsid w:val="0048217C"/>
    <w:rsid w:val="00482678"/>
    <w:rsid w:val="00482F93"/>
    <w:rsid w:val="0048309D"/>
    <w:rsid w:val="004831E5"/>
    <w:rsid w:val="00483435"/>
    <w:rsid w:val="00483456"/>
    <w:rsid w:val="0048541F"/>
    <w:rsid w:val="00485A05"/>
    <w:rsid w:val="00485A99"/>
    <w:rsid w:val="00486ECA"/>
    <w:rsid w:val="00486F6D"/>
    <w:rsid w:val="0049012C"/>
    <w:rsid w:val="00491E16"/>
    <w:rsid w:val="00493B49"/>
    <w:rsid w:val="00493CDD"/>
    <w:rsid w:val="0049494C"/>
    <w:rsid w:val="00494E4B"/>
    <w:rsid w:val="00495B27"/>
    <w:rsid w:val="004966DF"/>
    <w:rsid w:val="00496708"/>
    <w:rsid w:val="004967BF"/>
    <w:rsid w:val="00497771"/>
    <w:rsid w:val="00497B24"/>
    <w:rsid w:val="004A0499"/>
    <w:rsid w:val="004A0B46"/>
    <w:rsid w:val="004A142C"/>
    <w:rsid w:val="004A18EE"/>
    <w:rsid w:val="004A1B9A"/>
    <w:rsid w:val="004A1C40"/>
    <w:rsid w:val="004A1DB0"/>
    <w:rsid w:val="004A2444"/>
    <w:rsid w:val="004A2488"/>
    <w:rsid w:val="004A25D5"/>
    <w:rsid w:val="004A283E"/>
    <w:rsid w:val="004A2A28"/>
    <w:rsid w:val="004A39BD"/>
    <w:rsid w:val="004A3C1C"/>
    <w:rsid w:val="004A48F0"/>
    <w:rsid w:val="004A4D87"/>
    <w:rsid w:val="004A4E23"/>
    <w:rsid w:val="004A52DB"/>
    <w:rsid w:val="004A57BB"/>
    <w:rsid w:val="004A586E"/>
    <w:rsid w:val="004A6BE5"/>
    <w:rsid w:val="004A6ED2"/>
    <w:rsid w:val="004A7F3C"/>
    <w:rsid w:val="004B055E"/>
    <w:rsid w:val="004B0567"/>
    <w:rsid w:val="004B068C"/>
    <w:rsid w:val="004B131D"/>
    <w:rsid w:val="004B17C2"/>
    <w:rsid w:val="004B1A70"/>
    <w:rsid w:val="004B1B9C"/>
    <w:rsid w:val="004B28AF"/>
    <w:rsid w:val="004B291C"/>
    <w:rsid w:val="004B2BAE"/>
    <w:rsid w:val="004B2EF4"/>
    <w:rsid w:val="004B3B4F"/>
    <w:rsid w:val="004B4CF4"/>
    <w:rsid w:val="004B4FFF"/>
    <w:rsid w:val="004B5581"/>
    <w:rsid w:val="004B5A88"/>
    <w:rsid w:val="004B5D92"/>
    <w:rsid w:val="004B736C"/>
    <w:rsid w:val="004B7397"/>
    <w:rsid w:val="004B7C01"/>
    <w:rsid w:val="004C0861"/>
    <w:rsid w:val="004C0D0F"/>
    <w:rsid w:val="004C1027"/>
    <w:rsid w:val="004C1753"/>
    <w:rsid w:val="004C177F"/>
    <w:rsid w:val="004C1AFB"/>
    <w:rsid w:val="004C1AFC"/>
    <w:rsid w:val="004C24D8"/>
    <w:rsid w:val="004C26E9"/>
    <w:rsid w:val="004C2865"/>
    <w:rsid w:val="004C2B5A"/>
    <w:rsid w:val="004C2FFE"/>
    <w:rsid w:val="004C3181"/>
    <w:rsid w:val="004C4269"/>
    <w:rsid w:val="004C4632"/>
    <w:rsid w:val="004C48DA"/>
    <w:rsid w:val="004C4F22"/>
    <w:rsid w:val="004C51ED"/>
    <w:rsid w:val="004C539E"/>
    <w:rsid w:val="004C55AA"/>
    <w:rsid w:val="004C56AA"/>
    <w:rsid w:val="004C574C"/>
    <w:rsid w:val="004C5AFE"/>
    <w:rsid w:val="004C5F58"/>
    <w:rsid w:val="004C605D"/>
    <w:rsid w:val="004C6C19"/>
    <w:rsid w:val="004C6E8E"/>
    <w:rsid w:val="004C70BA"/>
    <w:rsid w:val="004C70EA"/>
    <w:rsid w:val="004C7C23"/>
    <w:rsid w:val="004D031D"/>
    <w:rsid w:val="004D044A"/>
    <w:rsid w:val="004D2F07"/>
    <w:rsid w:val="004D2F89"/>
    <w:rsid w:val="004D49AB"/>
    <w:rsid w:val="004D52DA"/>
    <w:rsid w:val="004D5B06"/>
    <w:rsid w:val="004D5F12"/>
    <w:rsid w:val="004D64AD"/>
    <w:rsid w:val="004D68D8"/>
    <w:rsid w:val="004D6AE7"/>
    <w:rsid w:val="004D6BED"/>
    <w:rsid w:val="004D7138"/>
    <w:rsid w:val="004D7C66"/>
    <w:rsid w:val="004E01A5"/>
    <w:rsid w:val="004E0C8D"/>
    <w:rsid w:val="004E10B2"/>
    <w:rsid w:val="004E1B73"/>
    <w:rsid w:val="004E21C8"/>
    <w:rsid w:val="004E28CC"/>
    <w:rsid w:val="004E2F63"/>
    <w:rsid w:val="004E3933"/>
    <w:rsid w:val="004E3FEC"/>
    <w:rsid w:val="004E4094"/>
    <w:rsid w:val="004E43DE"/>
    <w:rsid w:val="004E4568"/>
    <w:rsid w:val="004E5397"/>
    <w:rsid w:val="004E5554"/>
    <w:rsid w:val="004E59D9"/>
    <w:rsid w:val="004E631C"/>
    <w:rsid w:val="004E649F"/>
    <w:rsid w:val="004E6C42"/>
    <w:rsid w:val="004E6D0D"/>
    <w:rsid w:val="004E720F"/>
    <w:rsid w:val="004E733B"/>
    <w:rsid w:val="004E7D51"/>
    <w:rsid w:val="004F1201"/>
    <w:rsid w:val="004F3020"/>
    <w:rsid w:val="004F3AAF"/>
    <w:rsid w:val="004F3FA8"/>
    <w:rsid w:val="004F436E"/>
    <w:rsid w:val="004F4FD4"/>
    <w:rsid w:val="004F610B"/>
    <w:rsid w:val="004F6588"/>
    <w:rsid w:val="004F6DED"/>
    <w:rsid w:val="004F70DA"/>
    <w:rsid w:val="004F7316"/>
    <w:rsid w:val="004F795A"/>
    <w:rsid w:val="004F7EE0"/>
    <w:rsid w:val="0050014A"/>
    <w:rsid w:val="00500B13"/>
    <w:rsid w:val="00500ED4"/>
    <w:rsid w:val="00501FFF"/>
    <w:rsid w:val="005028BF"/>
    <w:rsid w:val="00503EA8"/>
    <w:rsid w:val="0050438F"/>
    <w:rsid w:val="005043AC"/>
    <w:rsid w:val="005060B8"/>
    <w:rsid w:val="005067A0"/>
    <w:rsid w:val="00507016"/>
    <w:rsid w:val="00507950"/>
    <w:rsid w:val="00510912"/>
    <w:rsid w:val="00511BF4"/>
    <w:rsid w:val="00511FEA"/>
    <w:rsid w:val="005130D3"/>
    <w:rsid w:val="005131E4"/>
    <w:rsid w:val="005132A6"/>
    <w:rsid w:val="00513D12"/>
    <w:rsid w:val="00513F66"/>
    <w:rsid w:val="00514358"/>
    <w:rsid w:val="00514C67"/>
    <w:rsid w:val="00514EF7"/>
    <w:rsid w:val="00515237"/>
    <w:rsid w:val="00515656"/>
    <w:rsid w:val="00516248"/>
    <w:rsid w:val="00516BC3"/>
    <w:rsid w:val="00516E17"/>
    <w:rsid w:val="00517A9C"/>
    <w:rsid w:val="00517B14"/>
    <w:rsid w:val="00517B1D"/>
    <w:rsid w:val="00517DE5"/>
    <w:rsid w:val="0052006B"/>
    <w:rsid w:val="00520F78"/>
    <w:rsid w:val="00521518"/>
    <w:rsid w:val="005219BE"/>
    <w:rsid w:val="00521BF5"/>
    <w:rsid w:val="00523558"/>
    <w:rsid w:val="00523999"/>
    <w:rsid w:val="00523CE4"/>
    <w:rsid w:val="00523DA0"/>
    <w:rsid w:val="0052502B"/>
    <w:rsid w:val="005252DA"/>
    <w:rsid w:val="00525B3D"/>
    <w:rsid w:val="00525C97"/>
    <w:rsid w:val="00525D14"/>
    <w:rsid w:val="00526130"/>
    <w:rsid w:val="0052619C"/>
    <w:rsid w:val="005301B5"/>
    <w:rsid w:val="00531928"/>
    <w:rsid w:val="00531B9A"/>
    <w:rsid w:val="005327FF"/>
    <w:rsid w:val="00532FCA"/>
    <w:rsid w:val="005331EE"/>
    <w:rsid w:val="00533384"/>
    <w:rsid w:val="00533A1A"/>
    <w:rsid w:val="00533D35"/>
    <w:rsid w:val="00534181"/>
    <w:rsid w:val="0053424E"/>
    <w:rsid w:val="00534798"/>
    <w:rsid w:val="005347E7"/>
    <w:rsid w:val="005351C9"/>
    <w:rsid w:val="00535413"/>
    <w:rsid w:val="005357C7"/>
    <w:rsid w:val="0053597A"/>
    <w:rsid w:val="00537303"/>
    <w:rsid w:val="0053737F"/>
    <w:rsid w:val="005373FB"/>
    <w:rsid w:val="005374B0"/>
    <w:rsid w:val="00537D73"/>
    <w:rsid w:val="0054045B"/>
    <w:rsid w:val="00541979"/>
    <w:rsid w:val="00542AE6"/>
    <w:rsid w:val="005435ED"/>
    <w:rsid w:val="00543F68"/>
    <w:rsid w:val="00544447"/>
    <w:rsid w:val="00544673"/>
    <w:rsid w:val="00544720"/>
    <w:rsid w:val="00544A61"/>
    <w:rsid w:val="00544DA0"/>
    <w:rsid w:val="0054596E"/>
    <w:rsid w:val="005459B2"/>
    <w:rsid w:val="005463E6"/>
    <w:rsid w:val="00546ED5"/>
    <w:rsid w:val="00547B70"/>
    <w:rsid w:val="00550DFB"/>
    <w:rsid w:val="0055195E"/>
    <w:rsid w:val="00551D86"/>
    <w:rsid w:val="00552D64"/>
    <w:rsid w:val="00552D74"/>
    <w:rsid w:val="00553CF2"/>
    <w:rsid w:val="00553F2A"/>
    <w:rsid w:val="005545CE"/>
    <w:rsid w:val="00554FF0"/>
    <w:rsid w:val="00555010"/>
    <w:rsid w:val="00555ACC"/>
    <w:rsid w:val="00556665"/>
    <w:rsid w:val="005569C7"/>
    <w:rsid w:val="00556CC4"/>
    <w:rsid w:val="0055716F"/>
    <w:rsid w:val="005603C2"/>
    <w:rsid w:val="00560746"/>
    <w:rsid w:val="005613EC"/>
    <w:rsid w:val="0056164C"/>
    <w:rsid w:val="0056194C"/>
    <w:rsid w:val="00561B05"/>
    <w:rsid w:val="00561EBE"/>
    <w:rsid w:val="00561FB0"/>
    <w:rsid w:val="005635E2"/>
    <w:rsid w:val="00563857"/>
    <w:rsid w:val="00563C6B"/>
    <w:rsid w:val="00563D9D"/>
    <w:rsid w:val="005644F3"/>
    <w:rsid w:val="00564A20"/>
    <w:rsid w:val="00564A23"/>
    <w:rsid w:val="00564BED"/>
    <w:rsid w:val="00564C4C"/>
    <w:rsid w:val="00564ED9"/>
    <w:rsid w:val="005666F6"/>
    <w:rsid w:val="00566B55"/>
    <w:rsid w:val="0056735C"/>
    <w:rsid w:val="0057013A"/>
    <w:rsid w:val="00570699"/>
    <w:rsid w:val="005707AE"/>
    <w:rsid w:val="00571035"/>
    <w:rsid w:val="005711A9"/>
    <w:rsid w:val="005723E1"/>
    <w:rsid w:val="00573427"/>
    <w:rsid w:val="00574108"/>
    <w:rsid w:val="005746B8"/>
    <w:rsid w:val="0057498A"/>
    <w:rsid w:val="005753CD"/>
    <w:rsid w:val="00576183"/>
    <w:rsid w:val="00576F56"/>
    <w:rsid w:val="00576FAB"/>
    <w:rsid w:val="0057761E"/>
    <w:rsid w:val="005827E3"/>
    <w:rsid w:val="00582EDA"/>
    <w:rsid w:val="00585E34"/>
    <w:rsid w:val="0058632B"/>
    <w:rsid w:val="005872D8"/>
    <w:rsid w:val="005874C6"/>
    <w:rsid w:val="00587E54"/>
    <w:rsid w:val="00587FA3"/>
    <w:rsid w:val="00591BE9"/>
    <w:rsid w:val="00592645"/>
    <w:rsid w:val="00592AFC"/>
    <w:rsid w:val="00592B74"/>
    <w:rsid w:val="0059358E"/>
    <w:rsid w:val="005937AE"/>
    <w:rsid w:val="00594394"/>
    <w:rsid w:val="00595119"/>
    <w:rsid w:val="0059633F"/>
    <w:rsid w:val="00597236"/>
    <w:rsid w:val="00597EF6"/>
    <w:rsid w:val="005A0933"/>
    <w:rsid w:val="005A0EBC"/>
    <w:rsid w:val="005A1556"/>
    <w:rsid w:val="005A1906"/>
    <w:rsid w:val="005A27C0"/>
    <w:rsid w:val="005A40FF"/>
    <w:rsid w:val="005A46C5"/>
    <w:rsid w:val="005A4751"/>
    <w:rsid w:val="005A4B27"/>
    <w:rsid w:val="005A52AE"/>
    <w:rsid w:val="005A56FA"/>
    <w:rsid w:val="005A5B95"/>
    <w:rsid w:val="005A5B9A"/>
    <w:rsid w:val="005A6EA3"/>
    <w:rsid w:val="005A723A"/>
    <w:rsid w:val="005A7D35"/>
    <w:rsid w:val="005B0994"/>
    <w:rsid w:val="005B0EFD"/>
    <w:rsid w:val="005B117F"/>
    <w:rsid w:val="005B13C9"/>
    <w:rsid w:val="005B16E7"/>
    <w:rsid w:val="005B1826"/>
    <w:rsid w:val="005B2704"/>
    <w:rsid w:val="005B30E2"/>
    <w:rsid w:val="005B459A"/>
    <w:rsid w:val="005B4937"/>
    <w:rsid w:val="005B49E6"/>
    <w:rsid w:val="005B5005"/>
    <w:rsid w:val="005B6A11"/>
    <w:rsid w:val="005B6D96"/>
    <w:rsid w:val="005C0E7E"/>
    <w:rsid w:val="005C0EE5"/>
    <w:rsid w:val="005C10AE"/>
    <w:rsid w:val="005C1E46"/>
    <w:rsid w:val="005C2AA3"/>
    <w:rsid w:val="005C2B83"/>
    <w:rsid w:val="005C3A37"/>
    <w:rsid w:val="005C3A5A"/>
    <w:rsid w:val="005C3A82"/>
    <w:rsid w:val="005C3B2E"/>
    <w:rsid w:val="005C4B96"/>
    <w:rsid w:val="005C4C58"/>
    <w:rsid w:val="005C4DDB"/>
    <w:rsid w:val="005C5096"/>
    <w:rsid w:val="005C5AE8"/>
    <w:rsid w:val="005C6081"/>
    <w:rsid w:val="005C6211"/>
    <w:rsid w:val="005C6452"/>
    <w:rsid w:val="005C6D35"/>
    <w:rsid w:val="005D03C4"/>
    <w:rsid w:val="005D0837"/>
    <w:rsid w:val="005D0D8C"/>
    <w:rsid w:val="005D139E"/>
    <w:rsid w:val="005D28D8"/>
    <w:rsid w:val="005D297C"/>
    <w:rsid w:val="005D2F46"/>
    <w:rsid w:val="005D34DB"/>
    <w:rsid w:val="005D3749"/>
    <w:rsid w:val="005D3C11"/>
    <w:rsid w:val="005D4B4C"/>
    <w:rsid w:val="005D5A0C"/>
    <w:rsid w:val="005D5D47"/>
    <w:rsid w:val="005D5F95"/>
    <w:rsid w:val="005D609E"/>
    <w:rsid w:val="005D6137"/>
    <w:rsid w:val="005D69DE"/>
    <w:rsid w:val="005D6A87"/>
    <w:rsid w:val="005D6DA7"/>
    <w:rsid w:val="005E04E8"/>
    <w:rsid w:val="005E080A"/>
    <w:rsid w:val="005E0E7D"/>
    <w:rsid w:val="005E2470"/>
    <w:rsid w:val="005E29BF"/>
    <w:rsid w:val="005E3D9C"/>
    <w:rsid w:val="005E3FF0"/>
    <w:rsid w:val="005E4608"/>
    <w:rsid w:val="005E4DF0"/>
    <w:rsid w:val="005E5318"/>
    <w:rsid w:val="005E5755"/>
    <w:rsid w:val="005E5D25"/>
    <w:rsid w:val="005E625A"/>
    <w:rsid w:val="005E65C7"/>
    <w:rsid w:val="005E6CED"/>
    <w:rsid w:val="005F0537"/>
    <w:rsid w:val="005F125F"/>
    <w:rsid w:val="005F132C"/>
    <w:rsid w:val="005F15B2"/>
    <w:rsid w:val="005F1874"/>
    <w:rsid w:val="005F197A"/>
    <w:rsid w:val="005F19A2"/>
    <w:rsid w:val="005F24F2"/>
    <w:rsid w:val="005F2731"/>
    <w:rsid w:val="005F3B32"/>
    <w:rsid w:val="005F4843"/>
    <w:rsid w:val="005F51FB"/>
    <w:rsid w:val="005F551D"/>
    <w:rsid w:val="005F60BA"/>
    <w:rsid w:val="005F6FF0"/>
    <w:rsid w:val="005F7E8C"/>
    <w:rsid w:val="005F7F59"/>
    <w:rsid w:val="00600A71"/>
    <w:rsid w:val="0060187E"/>
    <w:rsid w:val="00601F74"/>
    <w:rsid w:val="0060245D"/>
    <w:rsid w:val="00602B16"/>
    <w:rsid w:val="0060305B"/>
    <w:rsid w:val="006037E7"/>
    <w:rsid w:val="0060473F"/>
    <w:rsid w:val="00604F0A"/>
    <w:rsid w:val="00605120"/>
    <w:rsid w:val="006053F4"/>
    <w:rsid w:val="006059FA"/>
    <w:rsid w:val="00607244"/>
    <w:rsid w:val="00607621"/>
    <w:rsid w:val="00607CA3"/>
    <w:rsid w:val="00607D95"/>
    <w:rsid w:val="00611287"/>
    <w:rsid w:val="006112F2"/>
    <w:rsid w:val="00611A75"/>
    <w:rsid w:val="00611BDC"/>
    <w:rsid w:val="00611CB8"/>
    <w:rsid w:val="00611EB9"/>
    <w:rsid w:val="00611F54"/>
    <w:rsid w:val="006126AB"/>
    <w:rsid w:val="00614FC0"/>
    <w:rsid w:val="0061534B"/>
    <w:rsid w:val="00615AB6"/>
    <w:rsid w:val="00615E49"/>
    <w:rsid w:val="006162AA"/>
    <w:rsid w:val="006162D9"/>
    <w:rsid w:val="00616614"/>
    <w:rsid w:val="00616634"/>
    <w:rsid w:val="006176B6"/>
    <w:rsid w:val="00617EF5"/>
    <w:rsid w:val="00620248"/>
    <w:rsid w:val="006212A1"/>
    <w:rsid w:val="00622421"/>
    <w:rsid w:val="00623286"/>
    <w:rsid w:val="006237FA"/>
    <w:rsid w:val="0062392B"/>
    <w:rsid w:val="00623C72"/>
    <w:rsid w:val="0062494E"/>
    <w:rsid w:val="00625B27"/>
    <w:rsid w:val="006261F0"/>
    <w:rsid w:val="00626A3A"/>
    <w:rsid w:val="00626C5B"/>
    <w:rsid w:val="00626CF6"/>
    <w:rsid w:val="00626EB9"/>
    <w:rsid w:val="00626FD6"/>
    <w:rsid w:val="0062737C"/>
    <w:rsid w:val="00627B2F"/>
    <w:rsid w:val="0063042C"/>
    <w:rsid w:val="00630938"/>
    <w:rsid w:val="006309DE"/>
    <w:rsid w:val="0063110F"/>
    <w:rsid w:val="00631BF9"/>
    <w:rsid w:val="00633A41"/>
    <w:rsid w:val="006341FC"/>
    <w:rsid w:val="00634508"/>
    <w:rsid w:val="00634624"/>
    <w:rsid w:val="006348C5"/>
    <w:rsid w:val="006359F5"/>
    <w:rsid w:val="006360B3"/>
    <w:rsid w:val="006362EA"/>
    <w:rsid w:val="006366CC"/>
    <w:rsid w:val="006373DE"/>
    <w:rsid w:val="0063754C"/>
    <w:rsid w:val="00637CFD"/>
    <w:rsid w:val="0064001F"/>
    <w:rsid w:val="00640EAE"/>
    <w:rsid w:val="006412CC"/>
    <w:rsid w:val="00641E4E"/>
    <w:rsid w:val="006427A8"/>
    <w:rsid w:val="006427FC"/>
    <w:rsid w:val="00642925"/>
    <w:rsid w:val="006433A8"/>
    <w:rsid w:val="0064395E"/>
    <w:rsid w:val="00644514"/>
    <w:rsid w:val="00644653"/>
    <w:rsid w:val="00645073"/>
    <w:rsid w:val="00645113"/>
    <w:rsid w:val="0064565F"/>
    <w:rsid w:val="00645A78"/>
    <w:rsid w:val="0064656E"/>
    <w:rsid w:val="00646AFE"/>
    <w:rsid w:val="00647316"/>
    <w:rsid w:val="006475A9"/>
    <w:rsid w:val="00650EA9"/>
    <w:rsid w:val="006514ED"/>
    <w:rsid w:val="00651590"/>
    <w:rsid w:val="00651F57"/>
    <w:rsid w:val="00652077"/>
    <w:rsid w:val="006529EE"/>
    <w:rsid w:val="00652F0B"/>
    <w:rsid w:val="00653522"/>
    <w:rsid w:val="00655490"/>
    <w:rsid w:val="00655772"/>
    <w:rsid w:val="00656532"/>
    <w:rsid w:val="00656625"/>
    <w:rsid w:val="00656913"/>
    <w:rsid w:val="006576EF"/>
    <w:rsid w:val="00657A38"/>
    <w:rsid w:val="006600F5"/>
    <w:rsid w:val="00660171"/>
    <w:rsid w:val="0066024D"/>
    <w:rsid w:val="00660C2C"/>
    <w:rsid w:val="00660E7B"/>
    <w:rsid w:val="00661185"/>
    <w:rsid w:val="00661380"/>
    <w:rsid w:val="006617D7"/>
    <w:rsid w:val="00662190"/>
    <w:rsid w:val="00662658"/>
    <w:rsid w:val="00662835"/>
    <w:rsid w:val="00663413"/>
    <w:rsid w:val="0066368E"/>
    <w:rsid w:val="00663CDD"/>
    <w:rsid w:val="00664EA7"/>
    <w:rsid w:val="00665B38"/>
    <w:rsid w:val="00666428"/>
    <w:rsid w:val="0066647F"/>
    <w:rsid w:val="00666593"/>
    <w:rsid w:val="00666A59"/>
    <w:rsid w:val="0066705E"/>
    <w:rsid w:val="00667274"/>
    <w:rsid w:val="00667973"/>
    <w:rsid w:val="00670060"/>
    <w:rsid w:val="00670329"/>
    <w:rsid w:val="00670ADA"/>
    <w:rsid w:val="00670CDB"/>
    <w:rsid w:val="0067103A"/>
    <w:rsid w:val="00671B01"/>
    <w:rsid w:val="00671EC3"/>
    <w:rsid w:val="006726F4"/>
    <w:rsid w:val="00673A80"/>
    <w:rsid w:val="0067547A"/>
    <w:rsid w:val="00675B6B"/>
    <w:rsid w:val="006766B8"/>
    <w:rsid w:val="0067737D"/>
    <w:rsid w:val="006776DE"/>
    <w:rsid w:val="00677B99"/>
    <w:rsid w:val="00677E31"/>
    <w:rsid w:val="00677F52"/>
    <w:rsid w:val="00677F72"/>
    <w:rsid w:val="00680D83"/>
    <w:rsid w:val="00680DA2"/>
    <w:rsid w:val="00680DE3"/>
    <w:rsid w:val="006811EB"/>
    <w:rsid w:val="00681918"/>
    <w:rsid w:val="00682384"/>
    <w:rsid w:val="0068279A"/>
    <w:rsid w:val="00682A17"/>
    <w:rsid w:val="00683A9F"/>
    <w:rsid w:val="00683AC7"/>
    <w:rsid w:val="00683D79"/>
    <w:rsid w:val="00684000"/>
    <w:rsid w:val="006840FD"/>
    <w:rsid w:val="00684AC5"/>
    <w:rsid w:val="006851CC"/>
    <w:rsid w:val="00686348"/>
    <w:rsid w:val="00686B33"/>
    <w:rsid w:val="00686E74"/>
    <w:rsid w:val="00686FBB"/>
    <w:rsid w:val="00687F6F"/>
    <w:rsid w:val="0069090B"/>
    <w:rsid w:val="00691D53"/>
    <w:rsid w:val="00692244"/>
    <w:rsid w:val="00692C5E"/>
    <w:rsid w:val="00693157"/>
    <w:rsid w:val="00693A39"/>
    <w:rsid w:val="00693AF0"/>
    <w:rsid w:val="00694251"/>
    <w:rsid w:val="0069492B"/>
    <w:rsid w:val="00694935"/>
    <w:rsid w:val="00694F77"/>
    <w:rsid w:val="0069673E"/>
    <w:rsid w:val="00696CB1"/>
    <w:rsid w:val="0069712C"/>
    <w:rsid w:val="00697521"/>
    <w:rsid w:val="00697F65"/>
    <w:rsid w:val="00697FF4"/>
    <w:rsid w:val="006A0604"/>
    <w:rsid w:val="006A065F"/>
    <w:rsid w:val="006A31A8"/>
    <w:rsid w:val="006A338E"/>
    <w:rsid w:val="006A37C8"/>
    <w:rsid w:val="006A3BFF"/>
    <w:rsid w:val="006A5948"/>
    <w:rsid w:val="006A5DFE"/>
    <w:rsid w:val="006A5E79"/>
    <w:rsid w:val="006A6023"/>
    <w:rsid w:val="006A75DD"/>
    <w:rsid w:val="006B0145"/>
    <w:rsid w:val="006B0194"/>
    <w:rsid w:val="006B0CC3"/>
    <w:rsid w:val="006B0F15"/>
    <w:rsid w:val="006B0FD9"/>
    <w:rsid w:val="006B172D"/>
    <w:rsid w:val="006B1A57"/>
    <w:rsid w:val="006B40C9"/>
    <w:rsid w:val="006B4382"/>
    <w:rsid w:val="006B44CE"/>
    <w:rsid w:val="006B460C"/>
    <w:rsid w:val="006B4938"/>
    <w:rsid w:val="006B56BF"/>
    <w:rsid w:val="006B5DD8"/>
    <w:rsid w:val="006B5F3E"/>
    <w:rsid w:val="006B62D4"/>
    <w:rsid w:val="006B6408"/>
    <w:rsid w:val="006B6A82"/>
    <w:rsid w:val="006B6C13"/>
    <w:rsid w:val="006B71CA"/>
    <w:rsid w:val="006B7E81"/>
    <w:rsid w:val="006C0269"/>
    <w:rsid w:val="006C44E7"/>
    <w:rsid w:val="006C4FE0"/>
    <w:rsid w:val="006C5BE5"/>
    <w:rsid w:val="006C5ED7"/>
    <w:rsid w:val="006C60C4"/>
    <w:rsid w:val="006C6162"/>
    <w:rsid w:val="006C7664"/>
    <w:rsid w:val="006C7746"/>
    <w:rsid w:val="006C7CD1"/>
    <w:rsid w:val="006D07E2"/>
    <w:rsid w:val="006D10F7"/>
    <w:rsid w:val="006D15E3"/>
    <w:rsid w:val="006D16D5"/>
    <w:rsid w:val="006D1AAA"/>
    <w:rsid w:val="006D256E"/>
    <w:rsid w:val="006D2AF0"/>
    <w:rsid w:val="006D3029"/>
    <w:rsid w:val="006D328C"/>
    <w:rsid w:val="006D38DF"/>
    <w:rsid w:val="006D3CF7"/>
    <w:rsid w:val="006D3FE0"/>
    <w:rsid w:val="006D447A"/>
    <w:rsid w:val="006D5AD2"/>
    <w:rsid w:val="006D5F68"/>
    <w:rsid w:val="006D7298"/>
    <w:rsid w:val="006D76F1"/>
    <w:rsid w:val="006D7E7D"/>
    <w:rsid w:val="006E09EE"/>
    <w:rsid w:val="006E1A9E"/>
    <w:rsid w:val="006E1E04"/>
    <w:rsid w:val="006E32FF"/>
    <w:rsid w:val="006E40F9"/>
    <w:rsid w:val="006E43A4"/>
    <w:rsid w:val="006E4DB7"/>
    <w:rsid w:val="006E4F6A"/>
    <w:rsid w:val="006E56F4"/>
    <w:rsid w:val="006E5706"/>
    <w:rsid w:val="006E5C1B"/>
    <w:rsid w:val="006E646F"/>
    <w:rsid w:val="006E6C9D"/>
    <w:rsid w:val="006E6CB4"/>
    <w:rsid w:val="006E7232"/>
    <w:rsid w:val="006F014E"/>
    <w:rsid w:val="006F12CA"/>
    <w:rsid w:val="006F17B0"/>
    <w:rsid w:val="006F37B3"/>
    <w:rsid w:val="006F3C2C"/>
    <w:rsid w:val="006F504F"/>
    <w:rsid w:val="006F5268"/>
    <w:rsid w:val="006F588B"/>
    <w:rsid w:val="006F5948"/>
    <w:rsid w:val="006F5D46"/>
    <w:rsid w:val="006F604B"/>
    <w:rsid w:val="006F7D8B"/>
    <w:rsid w:val="00700128"/>
    <w:rsid w:val="0070109F"/>
    <w:rsid w:val="007010F9"/>
    <w:rsid w:val="00701322"/>
    <w:rsid w:val="00701815"/>
    <w:rsid w:val="00701955"/>
    <w:rsid w:val="0070243E"/>
    <w:rsid w:val="00702753"/>
    <w:rsid w:val="00702F29"/>
    <w:rsid w:val="00703249"/>
    <w:rsid w:val="007038BB"/>
    <w:rsid w:val="00703B92"/>
    <w:rsid w:val="007048EA"/>
    <w:rsid w:val="00704D11"/>
    <w:rsid w:val="00705EA2"/>
    <w:rsid w:val="007061E1"/>
    <w:rsid w:val="00706620"/>
    <w:rsid w:val="0071128F"/>
    <w:rsid w:val="007116EE"/>
    <w:rsid w:val="00711A1C"/>
    <w:rsid w:val="00711B8E"/>
    <w:rsid w:val="0071273B"/>
    <w:rsid w:val="00712827"/>
    <w:rsid w:val="007128E2"/>
    <w:rsid w:val="0071318A"/>
    <w:rsid w:val="00713795"/>
    <w:rsid w:val="00713F7A"/>
    <w:rsid w:val="0071452C"/>
    <w:rsid w:val="00714D8B"/>
    <w:rsid w:val="007155CC"/>
    <w:rsid w:val="00715D43"/>
    <w:rsid w:val="00716762"/>
    <w:rsid w:val="007167DB"/>
    <w:rsid w:val="00716D20"/>
    <w:rsid w:val="00716D4A"/>
    <w:rsid w:val="00720DEA"/>
    <w:rsid w:val="00721A97"/>
    <w:rsid w:val="00721BE4"/>
    <w:rsid w:val="00721EF5"/>
    <w:rsid w:val="00722173"/>
    <w:rsid w:val="00722BF8"/>
    <w:rsid w:val="00722EF2"/>
    <w:rsid w:val="0072319F"/>
    <w:rsid w:val="00723EF7"/>
    <w:rsid w:val="007249C3"/>
    <w:rsid w:val="00724BEE"/>
    <w:rsid w:val="00724DA8"/>
    <w:rsid w:val="00724DC0"/>
    <w:rsid w:val="00724DD8"/>
    <w:rsid w:val="00725A28"/>
    <w:rsid w:val="00726397"/>
    <w:rsid w:val="007266CA"/>
    <w:rsid w:val="00726D28"/>
    <w:rsid w:val="00726EA5"/>
    <w:rsid w:val="00726F53"/>
    <w:rsid w:val="0073040E"/>
    <w:rsid w:val="0073071D"/>
    <w:rsid w:val="00730B65"/>
    <w:rsid w:val="00731333"/>
    <w:rsid w:val="007319B6"/>
    <w:rsid w:val="00732256"/>
    <w:rsid w:val="007327AD"/>
    <w:rsid w:val="0073344E"/>
    <w:rsid w:val="0073362F"/>
    <w:rsid w:val="007339A4"/>
    <w:rsid w:val="00733E42"/>
    <w:rsid w:val="00733F47"/>
    <w:rsid w:val="00734582"/>
    <w:rsid w:val="007345CF"/>
    <w:rsid w:val="0073558F"/>
    <w:rsid w:val="007355AC"/>
    <w:rsid w:val="00735C5D"/>
    <w:rsid w:val="007364E2"/>
    <w:rsid w:val="00736CE9"/>
    <w:rsid w:val="007376A8"/>
    <w:rsid w:val="007410BF"/>
    <w:rsid w:val="0074124E"/>
    <w:rsid w:val="0074154A"/>
    <w:rsid w:val="00741EA2"/>
    <w:rsid w:val="0074213A"/>
    <w:rsid w:val="00742272"/>
    <w:rsid w:val="007429AF"/>
    <w:rsid w:val="00742A2C"/>
    <w:rsid w:val="00742C05"/>
    <w:rsid w:val="00743729"/>
    <w:rsid w:val="00743932"/>
    <w:rsid w:val="00743A81"/>
    <w:rsid w:val="00743E64"/>
    <w:rsid w:val="007452AA"/>
    <w:rsid w:val="007454BC"/>
    <w:rsid w:val="00745A02"/>
    <w:rsid w:val="00745D51"/>
    <w:rsid w:val="007460BF"/>
    <w:rsid w:val="007461D9"/>
    <w:rsid w:val="00746922"/>
    <w:rsid w:val="00746A97"/>
    <w:rsid w:val="00747B51"/>
    <w:rsid w:val="00747FA4"/>
    <w:rsid w:val="0075046F"/>
    <w:rsid w:val="0075048E"/>
    <w:rsid w:val="00750CF1"/>
    <w:rsid w:val="00750E80"/>
    <w:rsid w:val="00752136"/>
    <w:rsid w:val="007523B4"/>
    <w:rsid w:val="007524D3"/>
    <w:rsid w:val="00752AA9"/>
    <w:rsid w:val="00752B67"/>
    <w:rsid w:val="00753D5C"/>
    <w:rsid w:val="00753FF0"/>
    <w:rsid w:val="00754747"/>
    <w:rsid w:val="00754A97"/>
    <w:rsid w:val="00754C87"/>
    <w:rsid w:val="007552C4"/>
    <w:rsid w:val="007553C0"/>
    <w:rsid w:val="007556E3"/>
    <w:rsid w:val="00755753"/>
    <w:rsid w:val="00755CE3"/>
    <w:rsid w:val="007568DD"/>
    <w:rsid w:val="00756AD0"/>
    <w:rsid w:val="00757528"/>
    <w:rsid w:val="007602E3"/>
    <w:rsid w:val="0076051A"/>
    <w:rsid w:val="00760D50"/>
    <w:rsid w:val="007612FA"/>
    <w:rsid w:val="0076159E"/>
    <w:rsid w:val="00761948"/>
    <w:rsid w:val="00763804"/>
    <w:rsid w:val="00763D8B"/>
    <w:rsid w:val="00764536"/>
    <w:rsid w:val="00764682"/>
    <w:rsid w:val="0076602E"/>
    <w:rsid w:val="0076663D"/>
    <w:rsid w:val="007726B7"/>
    <w:rsid w:val="00774B7A"/>
    <w:rsid w:val="00775955"/>
    <w:rsid w:val="0077636B"/>
    <w:rsid w:val="00776FAB"/>
    <w:rsid w:val="007772A8"/>
    <w:rsid w:val="007778BF"/>
    <w:rsid w:val="00777FB7"/>
    <w:rsid w:val="007803E4"/>
    <w:rsid w:val="00780DB0"/>
    <w:rsid w:val="00781264"/>
    <w:rsid w:val="00781414"/>
    <w:rsid w:val="0078290D"/>
    <w:rsid w:val="00782916"/>
    <w:rsid w:val="00783904"/>
    <w:rsid w:val="007840E4"/>
    <w:rsid w:val="007843C5"/>
    <w:rsid w:val="00784742"/>
    <w:rsid w:val="0078496B"/>
    <w:rsid w:val="00785020"/>
    <w:rsid w:val="007850CB"/>
    <w:rsid w:val="00786539"/>
    <w:rsid w:val="0078727C"/>
    <w:rsid w:val="00787A8D"/>
    <w:rsid w:val="00790BCA"/>
    <w:rsid w:val="00790D04"/>
    <w:rsid w:val="00790D5D"/>
    <w:rsid w:val="0079205E"/>
    <w:rsid w:val="007934FB"/>
    <w:rsid w:val="00793698"/>
    <w:rsid w:val="007941F5"/>
    <w:rsid w:val="00794CA0"/>
    <w:rsid w:val="0079544D"/>
    <w:rsid w:val="0079673F"/>
    <w:rsid w:val="00797CA1"/>
    <w:rsid w:val="00797CB4"/>
    <w:rsid w:val="00797CBA"/>
    <w:rsid w:val="007A03BA"/>
    <w:rsid w:val="007A03D1"/>
    <w:rsid w:val="007A03D7"/>
    <w:rsid w:val="007A09A5"/>
    <w:rsid w:val="007A0F14"/>
    <w:rsid w:val="007A2A62"/>
    <w:rsid w:val="007A2ECE"/>
    <w:rsid w:val="007A322A"/>
    <w:rsid w:val="007A351D"/>
    <w:rsid w:val="007A4488"/>
    <w:rsid w:val="007A4A28"/>
    <w:rsid w:val="007A51AA"/>
    <w:rsid w:val="007A720B"/>
    <w:rsid w:val="007A7272"/>
    <w:rsid w:val="007B06BF"/>
    <w:rsid w:val="007B1762"/>
    <w:rsid w:val="007B1D5C"/>
    <w:rsid w:val="007B1D70"/>
    <w:rsid w:val="007B22F1"/>
    <w:rsid w:val="007B2D0F"/>
    <w:rsid w:val="007B2EBE"/>
    <w:rsid w:val="007B30DD"/>
    <w:rsid w:val="007B3698"/>
    <w:rsid w:val="007B3E2C"/>
    <w:rsid w:val="007B3F6D"/>
    <w:rsid w:val="007B3FE9"/>
    <w:rsid w:val="007B4299"/>
    <w:rsid w:val="007B53D4"/>
    <w:rsid w:val="007B5D13"/>
    <w:rsid w:val="007B5E4E"/>
    <w:rsid w:val="007B682F"/>
    <w:rsid w:val="007B704E"/>
    <w:rsid w:val="007B7AAC"/>
    <w:rsid w:val="007C0239"/>
    <w:rsid w:val="007C0AF9"/>
    <w:rsid w:val="007C30C2"/>
    <w:rsid w:val="007C42F1"/>
    <w:rsid w:val="007C45CD"/>
    <w:rsid w:val="007C4AA7"/>
    <w:rsid w:val="007C4E09"/>
    <w:rsid w:val="007C51A1"/>
    <w:rsid w:val="007C5B97"/>
    <w:rsid w:val="007C5E55"/>
    <w:rsid w:val="007C5E9A"/>
    <w:rsid w:val="007C617B"/>
    <w:rsid w:val="007C6F42"/>
    <w:rsid w:val="007D092F"/>
    <w:rsid w:val="007D0987"/>
    <w:rsid w:val="007D33E9"/>
    <w:rsid w:val="007D3D74"/>
    <w:rsid w:val="007D4019"/>
    <w:rsid w:val="007D4306"/>
    <w:rsid w:val="007D50BB"/>
    <w:rsid w:val="007D5147"/>
    <w:rsid w:val="007D5954"/>
    <w:rsid w:val="007D5CCD"/>
    <w:rsid w:val="007D6E9F"/>
    <w:rsid w:val="007D6FDA"/>
    <w:rsid w:val="007D7AF4"/>
    <w:rsid w:val="007D7B32"/>
    <w:rsid w:val="007D7BCC"/>
    <w:rsid w:val="007E012C"/>
    <w:rsid w:val="007E0D43"/>
    <w:rsid w:val="007E0F6C"/>
    <w:rsid w:val="007E107A"/>
    <w:rsid w:val="007E1CB9"/>
    <w:rsid w:val="007E1E1D"/>
    <w:rsid w:val="007E278F"/>
    <w:rsid w:val="007E5C1F"/>
    <w:rsid w:val="007E698C"/>
    <w:rsid w:val="007E6BFB"/>
    <w:rsid w:val="007E79CB"/>
    <w:rsid w:val="007F0513"/>
    <w:rsid w:val="007F06AE"/>
    <w:rsid w:val="007F085C"/>
    <w:rsid w:val="007F0A0E"/>
    <w:rsid w:val="007F1259"/>
    <w:rsid w:val="007F164F"/>
    <w:rsid w:val="007F1D4A"/>
    <w:rsid w:val="007F2AD5"/>
    <w:rsid w:val="007F363B"/>
    <w:rsid w:val="007F3FA1"/>
    <w:rsid w:val="007F42D7"/>
    <w:rsid w:val="007F443F"/>
    <w:rsid w:val="007F4D66"/>
    <w:rsid w:val="007F5A11"/>
    <w:rsid w:val="007F5EB2"/>
    <w:rsid w:val="007F62F1"/>
    <w:rsid w:val="007F6BAC"/>
    <w:rsid w:val="0080054F"/>
    <w:rsid w:val="00800E92"/>
    <w:rsid w:val="008018D1"/>
    <w:rsid w:val="00801D3F"/>
    <w:rsid w:val="00801D53"/>
    <w:rsid w:val="00801F46"/>
    <w:rsid w:val="00801FAA"/>
    <w:rsid w:val="008032D5"/>
    <w:rsid w:val="00803DB4"/>
    <w:rsid w:val="00804518"/>
    <w:rsid w:val="00804EC1"/>
    <w:rsid w:val="00804FDD"/>
    <w:rsid w:val="008050D1"/>
    <w:rsid w:val="008063CF"/>
    <w:rsid w:val="008072F9"/>
    <w:rsid w:val="008075DB"/>
    <w:rsid w:val="0080763C"/>
    <w:rsid w:val="00807DAC"/>
    <w:rsid w:val="00810B79"/>
    <w:rsid w:val="00810DAE"/>
    <w:rsid w:val="00811A4D"/>
    <w:rsid w:val="00811B48"/>
    <w:rsid w:val="00811E8A"/>
    <w:rsid w:val="008125CB"/>
    <w:rsid w:val="00812698"/>
    <w:rsid w:val="00812795"/>
    <w:rsid w:val="00813FD1"/>
    <w:rsid w:val="0081445E"/>
    <w:rsid w:val="00814BC4"/>
    <w:rsid w:val="00814E90"/>
    <w:rsid w:val="0081621E"/>
    <w:rsid w:val="00817479"/>
    <w:rsid w:val="00817CFA"/>
    <w:rsid w:val="00820141"/>
    <w:rsid w:val="008208DE"/>
    <w:rsid w:val="00820A41"/>
    <w:rsid w:val="00820B10"/>
    <w:rsid w:val="00821241"/>
    <w:rsid w:val="00822593"/>
    <w:rsid w:val="00822832"/>
    <w:rsid w:val="00823917"/>
    <w:rsid w:val="00823D83"/>
    <w:rsid w:val="00824E5F"/>
    <w:rsid w:val="00825741"/>
    <w:rsid w:val="0082577E"/>
    <w:rsid w:val="0082598A"/>
    <w:rsid w:val="00826430"/>
    <w:rsid w:val="00826DAA"/>
    <w:rsid w:val="00827661"/>
    <w:rsid w:val="0082790F"/>
    <w:rsid w:val="0083087A"/>
    <w:rsid w:val="00830C71"/>
    <w:rsid w:val="00830C98"/>
    <w:rsid w:val="00831C86"/>
    <w:rsid w:val="0083245B"/>
    <w:rsid w:val="00832B74"/>
    <w:rsid w:val="008331A8"/>
    <w:rsid w:val="0083332A"/>
    <w:rsid w:val="00833340"/>
    <w:rsid w:val="0083337A"/>
    <w:rsid w:val="00833430"/>
    <w:rsid w:val="00833F4E"/>
    <w:rsid w:val="00835997"/>
    <w:rsid w:val="0083610E"/>
    <w:rsid w:val="00837396"/>
    <w:rsid w:val="008377A8"/>
    <w:rsid w:val="008379DA"/>
    <w:rsid w:val="008403BF"/>
    <w:rsid w:val="008420CA"/>
    <w:rsid w:val="0084283E"/>
    <w:rsid w:val="00842F5F"/>
    <w:rsid w:val="0084546E"/>
    <w:rsid w:val="00845AF4"/>
    <w:rsid w:val="008462A4"/>
    <w:rsid w:val="0084661A"/>
    <w:rsid w:val="008466D8"/>
    <w:rsid w:val="00847331"/>
    <w:rsid w:val="00847DFE"/>
    <w:rsid w:val="00850248"/>
    <w:rsid w:val="00850F53"/>
    <w:rsid w:val="008513C7"/>
    <w:rsid w:val="00851A03"/>
    <w:rsid w:val="008523AB"/>
    <w:rsid w:val="008536CE"/>
    <w:rsid w:val="00854F80"/>
    <w:rsid w:val="0085569C"/>
    <w:rsid w:val="008558E7"/>
    <w:rsid w:val="008601A5"/>
    <w:rsid w:val="008601FD"/>
    <w:rsid w:val="008605BA"/>
    <w:rsid w:val="00860603"/>
    <w:rsid w:val="00860990"/>
    <w:rsid w:val="008621A2"/>
    <w:rsid w:val="008621B9"/>
    <w:rsid w:val="00862BE4"/>
    <w:rsid w:val="00862FFC"/>
    <w:rsid w:val="00863071"/>
    <w:rsid w:val="00863F6E"/>
    <w:rsid w:val="00865909"/>
    <w:rsid w:val="00865C42"/>
    <w:rsid w:val="00865C9D"/>
    <w:rsid w:val="00865DF9"/>
    <w:rsid w:val="00867100"/>
    <w:rsid w:val="00867184"/>
    <w:rsid w:val="008676E3"/>
    <w:rsid w:val="00867802"/>
    <w:rsid w:val="00870BA7"/>
    <w:rsid w:val="00870D5D"/>
    <w:rsid w:val="0087184C"/>
    <w:rsid w:val="0087206A"/>
    <w:rsid w:val="008727D4"/>
    <w:rsid w:val="0087288F"/>
    <w:rsid w:val="00872BC2"/>
    <w:rsid w:val="00872DA6"/>
    <w:rsid w:val="008732B8"/>
    <w:rsid w:val="00873A16"/>
    <w:rsid w:val="00874A22"/>
    <w:rsid w:val="008756E2"/>
    <w:rsid w:val="00875898"/>
    <w:rsid w:val="0087590A"/>
    <w:rsid w:val="00875A6D"/>
    <w:rsid w:val="00875C91"/>
    <w:rsid w:val="00876A90"/>
    <w:rsid w:val="008805DA"/>
    <w:rsid w:val="00880AC8"/>
    <w:rsid w:val="008812A0"/>
    <w:rsid w:val="00881A3A"/>
    <w:rsid w:val="00881BD4"/>
    <w:rsid w:val="00881F22"/>
    <w:rsid w:val="00881F89"/>
    <w:rsid w:val="00882BBC"/>
    <w:rsid w:val="00882CF8"/>
    <w:rsid w:val="00882E98"/>
    <w:rsid w:val="00884254"/>
    <w:rsid w:val="00885B1C"/>
    <w:rsid w:val="008867E0"/>
    <w:rsid w:val="00886E3D"/>
    <w:rsid w:val="00887158"/>
    <w:rsid w:val="008879D5"/>
    <w:rsid w:val="00891298"/>
    <w:rsid w:val="008919BB"/>
    <w:rsid w:val="00891E7F"/>
    <w:rsid w:val="0089235F"/>
    <w:rsid w:val="0089324E"/>
    <w:rsid w:val="00894155"/>
    <w:rsid w:val="00894754"/>
    <w:rsid w:val="00895565"/>
    <w:rsid w:val="00895611"/>
    <w:rsid w:val="008960F2"/>
    <w:rsid w:val="008A0791"/>
    <w:rsid w:val="008A0B47"/>
    <w:rsid w:val="008A262E"/>
    <w:rsid w:val="008A2994"/>
    <w:rsid w:val="008A3B7A"/>
    <w:rsid w:val="008A3CF4"/>
    <w:rsid w:val="008A43DA"/>
    <w:rsid w:val="008A44EB"/>
    <w:rsid w:val="008A4AAD"/>
    <w:rsid w:val="008A50A6"/>
    <w:rsid w:val="008A5227"/>
    <w:rsid w:val="008A5770"/>
    <w:rsid w:val="008A5996"/>
    <w:rsid w:val="008A5B3C"/>
    <w:rsid w:val="008A648B"/>
    <w:rsid w:val="008A6B91"/>
    <w:rsid w:val="008A6BBA"/>
    <w:rsid w:val="008A7756"/>
    <w:rsid w:val="008A7C7E"/>
    <w:rsid w:val="008B10A6"/>
    <w:rsid w:val="008B121E"/>
    <w:rsid w:val="008B15EC"/>
    <w:rsid w:val="008B17E0"/>
    <w:rsid w:val="008B19CA"/>
    <w:rsid w:val="008B2328"/>
    <w:rsid w:val="008B24BF"/>
    <w:rsid w:val="008B2A4F"/>
    <w:rsid w:val="008B3750"/>
    <w:rsid w:val="008B430A"/>
    <w:rsid w:val="008B4BA1"/>
    <w:rsid w:val="008B6AD8"/>
    <w:rsid w:val="008B6ED3"/>
    <w:rsid w:val="008B7057"/>
    <w:rsid w:val="008B758F"/>
    <w:rsid w:val="008B7E34"/>
    <w:rsid w:val="008C1C69"/>
    <w:rsid w:val="008C1D78"/>
    <w:rsid w:val="008C216D"/>
    <w:rsid w:val="008C2DFC"/>
    <w:rsid w:val="008C36D7"/>
    <w:rsid w:val="008C3C26"/>
    <w:rsid w:val="008C3EB2"/>
    <w:rsid w:val="008C4681"/>
    <w:rsid w:val="008C48D3"/>
    <w:rsid w:val="008C4986"/>
    <w:rsid w:val="008C4A04"/>
    <w:rsid w:val="008C5459"/>
    <w:rsid w:val="008C5476"/>
    <w:rsid w:val="008C5862"/>
    <w:rsid w:val="008C5C37"/>
    <w:rsid w:val="008C6316"/>
    <w:rsid w:val="008D10E5"/>
    <w:rsid w:val="008D121B"/>
    <w:rsid w:val="008D142B"/>
    <w:rsid w:val="008D19ED"/>
    <w:rsid w:val="008D2361"/>
    <w:rsid w:val="008D273F"/>
    <w:rsid w:val="008D3027"/>
    <w:rsid w:val="008D34E4"/>
    <w:rsid w:val="008D3DE8"/>
    <w:rsid w:val="008D3FBE"/>
    <w:rsid w:val="008D4411"/>
    <w:rsid w:val="008D45DD"/>
    <w:rsid w:val="008D62FB"/>
    <w:rsid w:val="008D6A4A"/>
    <w:rsid w:val="008D6FB5"/>
    <w:rsid w:val="008D7C93"/>
    <w:rsid w:val="008D7D17"/>
    <w:rsid w:val="008E075E"/>
    <w:rsid w:val="008E0E46"/>
    <w:rsid w:val="008E16D8"/>
    <w:rsid w:val="008E1758"/>
    <w:rsid w:val="008E195A"/>
    <w:rsid w:val="008E19CA"/>
    <w:rsid w:val="008E1ECF"/>
    <w:rsid w:val="008E2466"/>
    <w:rsid w:val="008E2A0E"/>
    <w:rsid w:val="008E2A6B"/>
    <w:rsid w:val="008E308F"/>
    <w:rsid w:val="008E37AD"/>
    <w:rsid w:val="008E3969"/>
    <w:rsid w:val="008E3C94"/>
    <w:rsid w:val="008E3D9F"/>
    <w:rsid w:val="008E4108"/>
    <w:rsid w:val="008E562B"/>
    <w:rsid w:val="008E5E15"/>
    <w:rsid w:val="008E65ED"/>
    <w:rsid w:val="008E70FC"/>
    <w:rsid w:val="008E7CE0"/>
    <w:rsid w:val="008F0753"/>
    <w:rsid w:val="008F0BF6"/>
    <w:rsid w:val="008F1478"/>
    <w:rsid w:val="008F1B60"/>
    <w:rsid w:val="008F1E16"/>
    <w:rsid w:val="008F1FA6"/>
    <w:rsid w:val="008F212D"/>
    <w:rsid w:val="008F2CCC"/>
    <w:rsid w:val="008F33E9"/>
    <w:rsid w:val="008F3768"/>
    <w:rsid w:val="008F3F0F"/>
    <w:rsid w:val="008F4212"/>
    <w:rsid w:val="008F4221"/>
    <w:rsid w:val="008F46DD"/>
    <w:rsid w:val="008F4FBC"/>
    <w:rsid w:val="008F508F"/>
    <w:rsid w:val="008F51F1"/>
    <w:rsid w:val="008F709C"/>
    <w:rsid w:val="008F71F3"/>
    <w:rsid w:val="008F73E7"/>
    <w:rsid w:val="008F7944"/>
    <w:rsid w:val="008F7A88"/>
    <w:rsid w:val="008F7ABF"/>
    <w:rsid w:val="008F7B2A"/>
    <w:rsid w:val="0090071F"/>
    <w:rsid w:val="00902370"/>
    <w:rsid w:val="0090348A"/>
    <w:rsid w:val="00903E70"/>
    <w:rsid w:val="00904871"/>
    <w:rsid w:val="00904B60"/>
    <w:rsid w:val="0090504F"/>
    <w:rsid w:val="009055A5"/>
    <w:rsid w:val="00905839"/>
    <w:rsid w:val="00906335"/>
    <w:rsid w:val="009071B3"/>
    <w:rsid w:val="00907819"/>
    <w:rsid w:val="00907AEA"/>
    <w:rsid w:val="00907DC1"/>
    <w:rsid w:val="0091018D"/>
    <w:rsid w:val="0091021F"/>
    <w:rsid w:val="0091073D"/>
    <w:rsid w:val="009107E1"/>
    <w:rsid w:val="00910868"/>
    <w:rsid w:val="00910889"/>
    <w:rsid w:val="00910FDD"/>
    <w:rsid w:val="00911120"/>
    <w:rsid w:val="00911408"/>
    <w:rsid w:val="0091158F"/>
    <w:rsid w:val="009123BB"/>
    <w:rsid w:val="009125DE"/>
    <w:rsid w:val="009137D3"/>
    <w:rsid w:val="00913B8F"/>
    <w:rsid w:val="009141F1"/>
    <w:rsid w:val="009143F4"/>
    <w:rsid w:val="00915074"/>
    <w:rsid w:val="00916229"/>
    <w:rsid w:val="00916785"/>
    <w:rsid w:val="0091743B"/>
    <w:rsid w:val="00917F48"/>
    <w:rsid w:val="009206E8"/>
    <w:rsid w:val="00920CD8"/>
    <w:rsid w:val="00922FDD"/>
    <w:rsid w:val="0092532B"/>
    <w:rsid w:val="0092535D"/>
    <w:rsid w:val="00925808"/>
    <w:rsid w:val="009267CE"/>
    <w:rsid w:val="00926C67"/>
    <w:rsid w:val="00927112"/>
    <w:rsid w:val="0093023B"/>
    <w:rsid w:val="00930B66"/>
    <w:rsid w:val="00930F00"/>
    <w:rsid w:val="00931D99"/>
    <w:rsid w:val="0093209A"/>
    <w:rsid w:val="009338F9"/>
    <w:rsid w:val="009340F0"/>
    <w:rsid w:val="0093481F"/>
    <w:rsid w:val="00934E82"/>
    <w:rsid w:val="00935087"/>
    <w:rsid w:val="009354D6"/>
    <w:rsid w:val="00935521"/>
    <w:rsid w:val="0093584D"/>
    <w:rsid w:val="009358DD"/>
    <w:rsid w:val="0093599B"/>
    <w:rsid w:val="00935D4B"/>
    <w:rsid w:val="00936516"/>
    <w:rsid w:val="00937360"/>
    <w:rsid w:val="0094230C"/>
    <w:rsid w:val="00942F26"/>
    <w:rsid w:val="009434E0"/>
    <w:rsid w:val="00944AF1"/>
    <w:rsid w:val="00946839"/>
    <w:rsid w:val="00947464"/>
    <w:rsid w:val="00947920"/>
    <w:rsid w:val="00950529"/>
    <w:rsid w:val="009506B2"/>
    <w:rsid w:val="009509AD"/>
    <w:rsid w:val="00950D4D"/>
    <w:rsid w:val="00951A4B"/>
    <w:rsid w:val="00951F52"/>
    <w:rsid w:val="00952A68"/>
    <w:rsid w:val="00953682"/>
    <w:rsid w:val="009542A7"/>
    <w:rsid w:val="0095514C"/>
    <w:rsid w:val="00956626"/>
    <w:rsid w:val="00956C0C"/>
    <w:rsid w:val="009575DE"/>
    <w:rsid w:val="0096073A"/>
    <w:rsid w:val="00960C41"/>
    <w:rsid w:val="009617AA"/>
    <w:rsid w:val="009619DF"/>
    <w:rsid w:val="00963123"/>
    <w:rsid w:val="009633DD"/>
    <w:rsid w:val="00963C1C"/>
    <w:rsid w:val="009640F2"/>
    <w:rsid w:val="0096473D"/>
    <w:rsid w:val="00964AD8"/>
    <w:rsid w:val="0096508D"/>
    <w:rsid w:val="00965BD2"/>
    <w:rsid w:val="009665CA"/>
    <w:rsid w:val="00966681"/>
    <w:rsid w:val="009671CA"/>
    <w:rsid w:val="0096727B"/>
    <w:rsid w:val="00967684"/>
    <w:rsid w:val="00967986"/>
    <w:rsid w:val="00967B5C"/>
    <w:rsid w:val="00967C52"/>
    <w:rsid w:val="009701D3"/>
    <w:rsid w:val="00970F93"/>
    <w:rsid w:val="00971F49"/>
    <w:rsid w:val="00973076"/>
    <w:rsid w:val="00973969"/>
    <w:rsid w:val="00973BC5"/>
    <w:rsid w:val="00973C11"/>
    <w:rsid w:val="00974177"/>
    <w:rsid w:val="00974B5C"/>
    <w:rsid w:val="00974DE7"/>
    <w:rsid w:val="0097543D"/>
    <w:rsid w:val="0097612B"/>
    <w:rsid w:val="009763FB"/>
    <w:rsid w:val="00976529"/>
    <w:rsid w:val="009766D1"/>
    <w:rsid w:val="00976CDE"/>
    <w:rsid w:val="00977CAB"/>
    <w:rsid w:val="00980324"/>
    <w:rsid w:val="0098043F"/>
    <w:rsid w:val="00980B5E"/>
    <w:rsid w:val="00981125"/>
    <w:rsid w:val="00981913"/>
    <w:rsid w:val="00982207"/>
    <w:rsid w:val="0098281D"/>
    <w:rsid w:val="0098320C"/>
    <w:rsid w:val="009835DD"/>
    <w:rsid w:val="009840F3"/>
    <w:rsid w:val="00984533"/>
    <w:rsid w:val="009845DD"/>
    <w:rsid w:val="00984758"/>
    <w:rsid w:val="00984D8B"/>
    <w:rsid w:val="00985608"/>
    <w:rsid w:val="009857DE"/>
    <w:rsid w:val="009870C8"/>
    <w:rsid w:val="00987350"/>
    <w:rsid w:val="00987813"/>
    <w:rsid w:val="00990228"/>
    <w:rsid w:val="0099075F"/>
    <w:rsid w:val="00991F7E"/>
    <w:rsid w:val="009930BF"/>
    <w:rsid w:val="0099361E"/>
    <w:rsid w:val="009944A6"/>
    <w:rsid w:val="00994611"/>
    <w:rsid w:val="00994ABF"/>
    <w:rsid w:val="00994B64"/>
    <w:rsid w:val="00994F18"/>
    <w:rsid w:val="00995191"/>
    <w:rsid w:val="00995E41"/>
    <w:rsid w:val="00995F2A"/>
    <w:rsid w:val="00996195"/>
    <w:rsid w:val="00996D02"/>
    <w:rsid w:val="00996D43"/>
    <w:rsid w:val="009979F3"/>
    <w:rsid w:val="00997DEF"/>
    <w:rsid w:val="009A009A"/>
    <w:rsid w:val="009A07E0"/>
    <w:rsid w:val="009A090A"/>
    <w:rsid w:val="009A19F6"/>
    <w:rsid w:val="009A1FF7"/>
    <w:rsid w:val="009A2B7D"/>
    <w:rsid w:val="009A363E"/>
    <w:rsid w:val="009A3802"/>
    <w:rsid w:val="009A47DD"/>
    <w:rsid w:val="009A4A17"/>
    <w:rsid w:val="009A5106"/>
    <w:rsid w:val="009A5248"/>
    <w:rsid w:val="009A52EF"/>
    <w:rsid w:val="009A561F"/>
    <w:rsid w:val="009A6A8C"/>
    <w:rsid w:val="009B061B"/>
    <w:rsid w:val="009B08A8"/>
    <w:rsid w:val="009B0E5F"/>
    <w:rsid w:val="009B0EDC"/>
    <w:rsid w:val="009B141A"/>
    <w:rsid w:val="009B1510"/>
    <w:rsid w:val="009B2024"/>
    <w:rsid w:val="009B2457"/>
    <w:rsid w:val="009B2775"/>
    <w:rsid w:val="009B2B80"/>
    <w:rsid w:val="009B33FE"/>
    <w:rsid w:val="009B3DFD"/>
    <w:rsid w:val="009B4AAA"/>
    <w:rsid w:val="009B578C"/>
    <w:rsid w:val="009B5ADC"/>
    <w:rsid w:val="009B7833"/>
    <w:rsid w:val="009B7C8E"/>
    <w:rsid w:val="009C0AC3"/>
    <w:rsid w:val="009C1917"/>
    <w:rsid w:val="009C1C11"/>
    <w:rsid w:val="009C1EF3"/>
    <w:rsid w:val="009C2FEA"/>
    <w:rsid w:val="009C3CDF"/>
    <w:rsid w:val="009C4891"/>
    <w:rsid w:val="009C5303"/>
    <w:rsid w:val="009C54E2"/>
    <w:rsid w:val="009C6478"/>
    <w:rsid w:val="009C71A0"/>
    <w:rsid w:val="009D03BA"/>
    <w:rsid w:val="009D1635"/>
    <w:rsid w:val="009D1CBB"/>
    <w:rsid w:val="009D3275"/>
    <w:rsid w:val="009D36EB"/>
    <w:rsid w:val="009D4A32"/>
    <w:rsid w:val="009D4B15"/>
    <w:rsid w:val="009D5936"/>
    <w:rsid w:val="009D5C58"/>
    <w:rsid w:val="009D5E98"/>
    <w:rsid w:val="009D639D"/>
    <w:rsid w:val="009D67BA"/>
    <w:rsid w:val="009D6FEF"/>
    <w:rsid w:val="009D70B7"/>
    <w:rsid w:val="009D7742"/>
    <w:rsid w:val="009D7AE9"/>
    <w:rsid w:val="009E0123"/>
    <w:rsid w:val="009E08C7"/>
    <w:rsid w:val="009E0E2F"/>
    <w:rsid w:val="009E1052"/>
    <w:rsid w:val="009E1253"/>
    <w:rsid w:val="009E130C"/>
    <w:rsid w:val="009E15B3"/>
    <w:rsid w:val="009E21C7"/>
    <w:rsid w:val="009E261A"/>
    <w:rsid w:val="009E279D"/>
    <w:rsid w:val="009E29A8"/>
    <w:rsid w:val="009E3528"/>
    <w:rsid w:val="009E355A"/>
    <w:rsid w:val="009E3A9F"/>
    <w:rsid w:val="009E46F0"/>
    <w:rsid w:val="009E515C"/>
    <w:rsid w:val="009E551F"/>
    <w:rsid w:val="009E5C96"/>
    <w:rsid w:val="009E6465"/>
    <w:rsid w:val="009E6586"/>
    <w:rsid w:val="009F0001"/>
    <w:rsid w:val="009F0465"/>
    <w:rsid w:val="009F18EA"/>
    <w:rsid w:val="009F1B4C"/>
    <w:rsid w:val="009F24E9"/>
    <w:rsid w:val="009F2D9A"/>
    <w:rsid w:val="009F30DB"/>
    <w:rsid w:val="009F4186"/>
    <w:rsid w:val="009F44CC"/>
    <w:rsid w:val="009F49C3"/>
    <w:rsid w:val="009F55EB"/>
    <w:rsid w:val="009F5DEF"/>
    <w:rsid w:val="009F5FA5"/>
    <w:rsid w:val="009F6ABD"/>
    <w:rsid w:val="009F7501"/>
    <w:rsid w:val="009F77EE"/>
    <w:rsid w:val="009F79A1"/>
    <w:rsid w:val="00A01882"/>
    <w:rsid w:val="00A01C1D"/>
    <w:rsid w:val="00A02A35"/>
    <w:rsid w:val="00A02BEC"/>
    <w:rsid w:val="00A02D01"/>
    <w:rsid w:val="00A034E4"/>
    <w:rsid w:val="00A0430B"/>
    <w:rsid w:val="00A04631"/>
    <w:rsid w:val="00A0473E"/>
    <w:rsid w:val="00A04830"/>
    <w:rsid w:val="00A04A21"/>
    <w:rsid w:val="00A04CFC"/>
    <w:rsid w:val="00A06763"/>
    <w:rsid w:val="00A07311"/>
    <w:rsid w:val="00A077AE"/>
    <w:rsid w:val="00A11588"/>
    <w:rsid w:val="00A11E1A"/>
    <w:rsid w:val="00A12BE9"/>
    <w:rsid w:val="00A146BE"/>
    <w:rsid w:val="00A146EE"/>
    <w:rsid w:val="00A15DC0"/>
    <w:rsid w:val="00A16180"/>
    <w:rsid w:val="00A17D0F"/>
    <w:rsid w:val="00A20AE5"/>
    <w:rsid w:val="00A21408"/>
    <w:rsid w:val="00A21502"/>
    <w:rsid w:val="00A22399"/>
    <w:rsid w:val="00A225E9"/>
    <w:rsid w:val="00A22E7A"/>
    <w:rsid w:val="00A23142"/>
    <w:rsid w:val="00A233EB"/>
    <w:rsid w:val="00A2467E"/>
    <w:rsid w:val="00A24BD4"/>
    <w:rsid w:val="00A254B4"/>
    <w:rsid w:val="00A255BC"/>
    <w:rsid w:val="00A26308"/>
    <w:rsid w:val="00A26472"/>
    <w:rsid w:val="00A265AE"/>
    <w:rsid w:val="00A268A7"/>
    <w:rsid w:val="00A27557"/>
    <w:rsid w:val="00A3034D"/>
    <w:rsid w:val="00A3046A"/>
    <w:rsid w:val="00A30785"/>
    <w:rsid w:val="00A30CD0"/>
    <w:rsid w:val="00A310A7"/>
    <w:rsid w:val="00A317B8"/>
    <w:rsid w:val="00A319F8"/>
    <w:rsid w:val="00A31B42"/>
    <w:rsid w:val="00A320F7"/>
    <w:rsid w:val="00A3224D"/>
    <w:rsid w:val="00A322FA"/>
    <w:rsid w:val="00A32F2E"/>
    <w:rsid w:val="00A3307D"/>
    <w:rsid w:val="00A33C38"/>
    <w:rsid w:val="00A34958"/>
    <w:rsid w:val="00A35398"/>
    <w:rsid w:val="00A353AF"/>
    <w:rsid w:val="00A379F7"/>
    <w:rsid w:val="00A40345"/>
    <w:rsid w:val="00A40706"/>
    <w:rsid w:val="00A41260"/>
    <w:rsid w:val="00A415A1"/>
    <w:rsid w:val="00A41F0C"/>
    <w:rsid w:val="00A41FC1"/>
    <w:rsid w:val="00A42011"/>
    <w:rsid w:val="00A420F1"/>
    <w:rsid w:val="00A42DC6"/>
    <w:rsid w:val="00A43263"/>
    <w:rsid w:val="00A434C2"/>
    <w:rsid w:val="00A4392E"/>
    <w:rsid w:val="00A43FEF"/>
    <w:rsid w:val="00A44D0F"/>
    <w:rsid w:val="00A45058"/>
    <w:rsid w:val="00A45880"/>
    <w:rsid w:val="00A46350"/>
    <w:rsid w:val="00A46CBA"/>
    <w:rsid w:val="00A46EA6"/>
    <w:rsid w:val="00A46F0C"/>
    <w:rsid w:val="00A4704C"/>
    <w:rsid w:val="00A4753B"/>
    <w:rsid w:val="00A478AD"/>
    <w:rsid w:val="00A47BCB"/>
    <w:rsid w:val="00A507A3"/>
    <w:rsid w:val="00A50821"/>
    <w:rsid w:val="00A52AB8"/>
    <w:rsid w:val="00A52D49"/>
    <w:rsid w:val="00A53ECF"/>
    <w:rsid w:val="00A54342"/>
    <w:rsid w:val="00A549FC"/>
    <w:rsid w:val="00A54B59"/>
    <w:rsid w:val="00A55156"/>
    <w:rsid w:val="00A562C1"/>
    <w:rsid w:val="00A563D9"/>
    <w:rsid w:val="00A56623"/>
    <w:rsid w:val="00A5664C"/>
    <w:rsid w:val="00A566D5"/>
    <w:rsid w:val="00A56EA1"/>
    <w:rsid w:val="00A57193"/>
    <w:rsid w:val="00A57393"/>
    <w:rsid w:val="00A57C3A"/>
    <w:rsid w:val="00A607F3"/>
    <w:rsid w:val="00A61158"/>
    <w:rsid w:val="00A61468"/>
    <w:rsid w:val="00A615B7"/>
    <w:rsid w:val="00A620F9"/>
    <w:rsid w:val="00A627E0"/>
    <w:rsid w:val="00A6322E"/>
    <w:rsid w:val="00A63EE7"/>
    <w:rsid w:val="00A6402A"/>
    <w:rsid w:val="00A64547"/>
    <w:rsid w:val="00A64893"/>
    <w:rsid w:val="00A650F8"/>
    <w:rsid w:val="00A65104"/>
    <w:rsid w:val="00A65238"/>
    <w:rsid w:val="00A658A0"/>
    <w:rsid w:val="00A659FD"/>
    <w:rsid w:val="00A65AE4"/>
    <w:rsid w:val="00A65FAD"/>
    <w:rsid w:val="00A6642F"/>
    <w:rsid w:val="00A6748F"/>
    <w:rsid w:val="00A674BC"/>
    <w:rsid w:val="00A67A72"/>
    <w:rsid w:val="00A70A37"/>
    <w:rsid w:val="00A70CE3"/>
    <w:rsid w:val="00A71890"/>
    <w:rsid w:val="00A71948"/>
    <w:rsid w:val="00A720F5"/>
    <w:rsid w:val="00A724B8"/>
    <w:rsid w:val="00A7251D"/>
    <w:rsid w:val="00A7269C"/>
    <w:rsid w:val="00A728A9"/>
    <w:rsid w:val="00A72D5C"/>
    <w:rsid w:val="00A72E3C"/>
    <w:rsid w:val="00A739A0"/>
    <w:rsid w:val="00A73D43"/>
    <w:rsid w:val="00A7421C"/>
    <w:rsid w:val="00A7437F"/>
    <w:rsid w:val="00A74752"/>
    <w:rsid w:val="00A747EC"/>
    <w:rsid w:val="00A74B4E"/>
    <w:rsid w:val="00A74CEF"/>
    <w:rsid w:val="00A75098"/>
    <w:rsid w:val="00A750C0"/>
    <w:rsid w:val="00A75A72"/>
    <w:rsid w:val="00A80A98"/>
    <w:rsid w:val="00A821F7"/>
    <w:rsid w:val="00A82961"/>
    <w:rsid w:val="00A82971"/>
    <w:rsid w:val="00A83205"/>
    <w:rsid w:val="00A83BC9"/>
    <w:rsid w:val="00A83FAD"/>
    <w:rsid w:val="00A841A4"/>
    <w:rsid w:val="00A84629"/>
    <w:rsid w:val="00A84C76"/>
    <w:rsid w:val="00A8513C"/>
    <w:rsid w:val="00A85158"/>
    <w:rsid w:val="00A8553D"/>
    <w:rsid w:val="00A855A5"/>
    <w:rsid w:val="00A8586E"/>
    <w:rsid w:val="00A8623E"/>
    <w:rsid w:val="00A86448"/>
    <w:rsid w:val="00A86573"/>
    <w:rsid w:val="00A8718F"/>
    <w:rsid w:val="00A87F10"/>
    <w:rsid w:val="00A87F9D"/>
    <w:rsid w:val="00A900B0"/>
    <w:rsid w:val="00A9077A"/>
    <w:rsid w:val="00A90E71"/>
    <w:rsid w:val="00A91958"/>
    <w:rsid w:val="00A91A7B"/>
    <w:rsid w:val="00A91DF6"/>
    <w:rsid w:val="00A92521"/>
    <w:rsid w:val="00A92531"/>
    <w:rsid w:val="00A926A4"/>
    <w:rsid w:val="00A93476"/>
    <w:rsid w:val="00A93EA9"/>
    <w:rsid w:val="00A945E3"/>
    <w:rsid w:val="00A9497D"/>
    <w:rsid w:val="00A94F09"/>
    <w:rsid w:val="00A952FA"/>
    <w:rsid w:val="00A9590A"/>
    <w:rsid w:val="00A9619F"/>
    <w:rsid w:val="00A96694"/>
    <w:rsid w:val="00A96ECE"/>
    <w:rsid w:val="00A96EDD"/>
    <w:rsid w:val="00A97104"/>
    <w:rsid w:val="00A9733B"/>
    <w:rsid w:val="00A975FA"/>
    <w:rsid w:val="00A97DB8"/>
    <w:rsid w:val="00AA086F"/>
    <w:rsid w:val="00AA0AD9"/>
    <w:rsid w:val="00AA4264"/>
    <w:rsid w:val="00AA42FD"/>
    <w:rsid w:val="00AA51F1"/>
    <w:rsid w:val="00AA53BB"/>
    <w:rsid w:val="00AA65E4"/>
    <w:rsid w:val="00AA6FF4"/>
    <w:rsid w:val="00AA7708"/>
    <w:rsid w:val="00AA7DDA"/>
    <w:rsid w:val="00AB130D"/>
    <w:rsid w:val="00AB1A37"/>
    <w:rsid w:val="00AB2140"/>
    <w:rsid w:val="00AB216F"/>
    <w:rsid w:val="00AB26AB"/>
    <w:rsid w:val="00AB2E5D"/>
    <w:rsid w:val="00AB3D83"/>
    <w:rsid w:val="00AB455C"/>
    <w:rsid w:val="00AB462C"/>
    <w:rsid w:val="00AB5A00"/>
    <w:rsid w:val="00AB5F4B"/>
    <w:rsid w:val="00AB61EA"/>
    <w:rsid w:val="00AB6551"/>
    <w:rsid w:val="00AB683F"/>
    <w:rsid w:val="00AB7251"/>
    <w:rsid w:val="00AB754A"/>
    <w:rsid w:val="00AB769B"/>
    <w:rsid w:val="00AC01D7"/>
    <w:rsid w:val="00AC14F1"/>
    <w:rsid w:val="00AC186E"/>
    <w:rsid w:val="00AC1B6F"/>
    <w:rsid w:val="00AC3376"/>
    <w:rsid w:val="00AC3768"/>
    <w:rsid w:val="00AC4726"/>
    <w:rsid w:val="00AC47ED"/>
    <w:rsid w:val="00AC5275"/>
    <w:rsid w:val="00AC6CA5"/>
    <w:rsid w:val="00AC6D24"/>
    <w:rsid w:val="00AC72A9"/>
    <w:rsid w:val="00AD06F4"/>
    <w:rsid w:val="00AD074B"/>
    <w:rsid w:val="00AD0A47"/>
    <w:rsid w:val="00AD0FD8"/>
    <w:rsid w:val="00AD1819"/>
    <w:rsid w:val="00AD1A64"/>
    <w:rsid w:val="00AD1EF0"/>
    <w:rsid w:val="00AD2F0C"/>
    <w:rsid w:val="00AD3254"/>
    <w:rsid w:val="00AD3266"/>
    <w:rsid w:val="00AD3F04"/>
    <w:rsid w:val="00AD501A"/>
    <w:rsid w:val="00AD5BE0"/>
    <w:rsid w:val="00AD5D94"/>
    <w:rsid w:val="00AD74A0"/>
    <w:rsid w:val="00AD7E0A"/>
    <w:rsid w:val="00AE1176"/>
    <w:rsid w:val="00AE192C"/>
    <w:rsid w:val="00AE2256"/>
    <w:rsid w:val="00AE2495"/>
    <w:rsid w:val="00AE2602"/>
    <w:rsid w:val="00AE3847"/>
    <w:rsid w:val="00AE427C"/>
    <w:rsid w:val="00AE464B"/>
    <w:rsid w:val="00AE5347"/>
    <w:rsid w:val="00AE59B2"/>
    <w:rsid w:val="00AE61EE"/>
    <w:rsid w:val="00AE63CD"/>
    <w:rsid w:val="00AE68AA"/>
    <w:rsid w:val="00AE7851"/>
    <w:rsid w:val="00AF0E89"/>
    <w:rsid w:val="00AF1390"/>
    <w:rsid w:val="00AF188D"/>
    <w:rsid w:val="00AF19B1"/>
    <w:rsid w:val="00AF1A55"/>
    <w:rsid w:val="00AF22EF"/>
    <w:rsid w:val="00AF31E2"/>
    <w:rsid w:val="00AF39FC"/>
    <w:rsid w:val="00AF431F"/>
    <w:rsid w:val="00AF44D3"/>
    <w:rsid w:val="00AF468A"/>
    <w:rsid w:val="00AF48E4"/>
    <w:rsid w:val="00AF5482"/>
    <w:rsid w:val="00AF57CF"/>
    <w:rsid w:val="00AF5A37"/>
    <w:rsid w:val="00AF6257"/>
    <w:rsid w:val="00AF6451"/>
    <w:rsid w:val="00AF69AF"/>
    <w:rsid w:val="00AF7031"/>
    <w:rsid w:val="00AF7ADA"/>
    <w:rsid w:val="00AF7F1E"/>
    <w:rsid w:val="00B009F9"/>
    <w:rsid w:val="00B012F6"/>
    <w:rsid w:val="00B01AAD"/>
    <w:rsid w:val="00B02199"/>
    <w:rsid w:val="00B028AA"/>
    <w:rsid w:val="00B030BF"/>
    <w:rsid w:val="00B03239"/>
    <w:rsid w:val="00B04923"/>
    <w:rsid w:val="00B04D71"/>
    <w:rsid w:val="00B056C8"/>
    <w:rsid w:val="00B0625B"/>
    <w:rsid w:val="00B06943"/>
    <w:rsid w:val="00B06B93"/>
    <w:rsid w:val="00B06D86"/>
    <w:rsid w:val="00B06DF8"/>
    <w:rsid w:val="00B06FC0"/>
    <w:rsid w:val="00B0716D"/>
    <w:rsid w:val="00B07305"/>
    <w:rsid w:val="00B07BEA"/>
    <w:rsid w:val="00B1008D"/>
    <w:rsid w:val="00B11025"/>
    <w:rsid w:val="00B112AB"/>
    <w:rsid w:val="00B12193"/>
    <w:rsid w:val="00B13D6F"/>
    <w:rsid w:val="00B140CD"/>
    <w:rsid w:val="00B14E8E"/>
    <w:rsid w:val="00B150F6"/>
    <w:rsid w:val="00B1513D"/>
    <w:rsid w:val="00B15E9A"/>
    <w:rsid w:val="00B16979"/>
    <w:rsid w:val="00B16D4B"/>
    <w:rsid w:val="00B16DEB"/>
    <w:rsid w:val="00B1723E"/>
    <w:rsid w:val="00B17A11"/>
    <w:rsid w:val="00B17F2B"/>
    <w:rsid w:val="00B17FD0"/>
    <w:rsid w:val="00B20982"/>
    <w:rsid w:val="00B21369"/>
    <w:rsid w:val="00B213DE"/>
    <w:rsid w:val="00B21C49"/>
    <w:rsid w:val="00B23265"/>
    <w:rsid w:val="00B2340C"/>
    <w:rsid w:val="00B23513"/>
    <w:rsid w:val="00B23A24"/>
    <w:rsid w:val="00B23EBF"/>
    <w:rsid w:val="00B242D0"/>
    <w:rsid w:val="00B2431B"/>
    <w:rsid w:val="00B2489E"/>
    <w:rsid w:val="00B25440"/>
    <w:rsid w:val="00B25A2B"/>
    <w:rsid w:val="00B27358"/>
    <w:rsid w:val="00B274CF"/>
    <w:rsid w:val="00B30F07"/>
    <w:rsid w:val="00B31F33"/>
    <w:rsid w:val="00B328A9"/>
    <w:rsid w:val="00B333DA"/>
    <w:rsid w:val="00B342DB"/>
    <w:rsid w:val="00B3438D"/>
    <w:rsid w:val="00B359D4"/>
    <w:rsid w:val="00B35C08"/>
    <w:rsid w:val="00B370AB"/>
    <w:rsid w:val="00B37E6B"/>
    <w:rsid w:val="00B401A0"/>
    <w:rsid w:val="00B40517"/>
    <w:rsid w:val="00B4092A"/>
    <w:rsid w:val="00B4135D"/>
    <w:rsid w:val="00B413C8"/>
    <w:rsid w:val="00B42980"/>
    <w:rsid w:val="00B42C83"/>
    <w:rsid w:val="00B431A3"/>
    <w:rsid w:val="00B437F4"/>
    <w:rsid w:val="00B44D14"/>
    <w:rsid w:val="00B46848"/>
    <w:rsid w:val="00B50312"/>
    <w:rsid w:val="00B504DA"/>
    <w:rsid w:val="00B50801"/>
    <w:rsid w:val="00B50838"/>
    <w:rsid w:val="00B509E6"/>
    <w:rsid w:val="00B50B08"/>
    <w:rsid w:val="00B513D9"/>
    <w:rsid w:val="00B515F8"/>
    <w:rsid w:val="00B516B7"/>
    <w:rsid w:val="00B537A5"/>
    <w:rsid w:val="00B53C55"/>
    <w:rsid w:val="00B54210"/>
    <w:rsid w:val="00B547B4"/>
    <w:rsid w:val="00B5529D"/>
    <w:rsid w:val="00B5571E"/>
    <w:rsid w:val="00B55D7C"/>
    <w:rsid w:val="00B57337"/>
    <w:rsid w:val="00B57953"/>
    <w:rsid w:val="00B579B9"/>
    <w:rsid w:val="00B57BEA"/>
    <w:rsid w:val="00B60520"/>
    <w:rsid w:val="00B614C4"/>
    <w:rsid w:val="00B61501"/>
    <w:rsid w:val="00B619CA"/>
    <w:rsid w:val="00B629FE"/>
    <w:rsid w:val="00B62D27"/>
    <w:rsid w:val="00B62DE3"/>
    <w:rsid w:val="00B6345D"/>
    <w:rsid w:val="00B63AF1"/>
    <w:rsid w:val="00B63E83"/>
    <w:rsid w:val="00B650EB"/>
    <w:rsid w:val="00B653A9"/>
    <w:rsid w:val="00B6557B"/>
    <w:rsid w:val="00B6631C"/>
    <w:rsid w:val="00B66496"/>
    <w:rsid w:val="00B665BD"/>
    <w:rsid w:val="00B703C2"/>
    <w:rsid w:val="00B705E5"/>
    <w:rsid w:val="00B71190"/>
    <w:rsid w:val="00B72237"/>
    <w:rsid w:val="00B723DE"/>
    <w:rsid w:val="00B728CB"/>
    <w:rsid w:val="00B72F58"/>
    <w:rsid w:val="00B73923"/>
    <w:rsid w:val="00B74A88"/>
    <w:rsid w:val="00B75213"/>
    <w:rsid w:val="00B75DC0"/>
    <w:rsid w:val="00B75E2D"/>
    <w:rsid w:val="00B75F04"/>
    <w:rsid w:val="00B7629B"/>
    <w:rsid w:val="00B7763C"/>
    <w:rsid w:val="00B77718"/>
    <w:rsid w:val="00B8026C"/>
    <w:rsid w:val="00B802C1"/>
    <w:rsid w:val="00B8045E"/>
    <w:rsid w:val="00B807E1"/>
    <w:rsid w:val="00B80F7A"/>
    <w:rsid w:val="00B80FC9"/>
    <w:rsid w:val="00B8111F"/>
    <w:rsid w:val="00B81B1F"/>
    <w:rsid w:val="00B82032"/>
    <w:rsid w:val="00B82093"/>
    <w:rsid w:val="00B82445"/>
    <w:rsid w:val="00B826FD"/>
    <w:rsid w:val="00B827A2"/>
    <w:rsid w:val="00B830B6"/>
    <w:rsid w:val="00B84841"/>
    <w:rsid w:val="00B84FE9"/>
    <w:rsid w:val="00B85529"/>
    <w:rsid w:val="00B85A38"/>
    <w:rsid w:val="00B85AE2"/>
    <w:rsid w:val="00B86482"/>
    <w:rsid w:val="00B86822"/>
    <w:rsid w:val="00B86EB7"/>
    <w:rsid w:val="00B875E3"/>
    <w:rsid w:val="00B87A04"/>
    <w:rsid w:val="00B9044B"/>
    <w:rsid w:val="00B909B7"/>
    <w:rsid w:val="00B91195"/>
    <w:rsid w:val="00B9181E"/>
    <w:rsid w:val="00B91D36"/>
    <w:rsid w:val="00B9235F"/>
    <w:rsid w:val="00B93548"/>
    <w:rsid w:val="00B94A26"/>
    <w:rsid w:val="00B951C7"/>
    <w:rsid w:val="00B95341"/>
    <w:rsid w:val="00B9592C"/>
    <w:rsid w:val="00B95CCE"/>
    <w:rsid w:val="00B96047"/>
    <w:rsid w:val="00B9626A"/>
    <w:rsid w:val="00B968F3"/>
    <w:rsid w:val="00B96A1C"/>
    <w:rsid w:val="00B96BE6"/>
    <w:rsid w:val="00B96ECA"/>
    <w:rsid w:val="00B97377"/>
    <w:rsid w:val="00B977FC"/>
    <w:rsid w:val="00BA15CF"/>
    <w:rsid w:val="00BA2385"/>
    <w:rsid w:val="00BA2AB7"/>
    <w:rsid w:val="00BA2EE0"/>
    <w:rsid w:val="00BA34B9"/>
    <w:rsid w:val="00BA392B"/>
    <w:rsid w:val="00BA4583"/>
    <w:rsid w:val="00BA5FCB"/>
    <w:rsid w:val="00BA603F"/>
    <w:rsid w:val="00BA7803"/>
    <w:rsid w:val="00BB0C85"/>
    <w:rsid w:val="00BB4AA7"/>
    <w:rsid w:val="00BB5F28"/>
    <w:rsid w:val="00BB6B1A"/>
    <w:rsid w:val="00BB6E1A"/>
    <w:rsid w:val="00BC19DD"/>
    <w:rsid w:val="00BC1EFA"/>
    <w:rsid w:val="00BC21F2"/>
    <w:rsid w:val="00BC2654"/>
    <w:rsid w:val="00BC2D30"/>
    <w:rsid w:val="00BC342E"/>
    <w:rsid w:val="00BC3A4A"/>
    <w:rsid w:val="00BC4517"/>
    <w:rsid w:val="00BC499E"/>
    <w:rsid w:val="00BC6DEF"/>
    <w:rsid w:val="00BC6F98"/>
    <w:rsid w:val="00BC7537"/>
    <w:rsid w:val="00BD04C2"/>
    <w:rsid w:val="00BD07E7"/>
    <w:rsid w:val="00BD0A46"/>
    <w:rsid w:val="00BD0FBB"/>
    <w:rsid w:val="00BD17E0"/>
    <w:rsid w:val="00BD1A33"/>
    <w:rsid w:val="00BD269A"/>
    <w:rsid w:val="00BD2942"/>
    <w:rsid w:val="00BD3A3B"/>
    <w:rsid w:val="00BD5413"/>
    <w:rsid w:val="00BD5A76"/>
    <w:rsid w:val="00BD5A86"/>
    <w:rsid w:val="00BE0569"/>
    <w:rsid w:val="00BE0635"/>
    <w:rsid w:val="00BE15F6"/>
    <w:rsid w:val="00BE19B4"/>
    <w:rsid w:val="00BE38B1"/>
    <w:rsid w:val="00BE45A1"/>
    <w:rsid w:val="00BE468E"/>
    <w:rsid w:val="00BE4E0D"/>
    <w:rsid w:val="00BE4FAD"/>
    <w:rsid w:val="00BE5B10"/>
    <w:rsid w:val="00BE5C3E"/>
    <w:rsid w:val="00BE5F68"/>
    <w:rsid w:val="00BE6885"/>
    <w:rsid w:val="00BE7222"/>
    <w:rsid w:val="00BE7439"/>
    <w:rsid w:val="00BE743C"/>
    <w:rsid w:val="00BE7578"/>
    <w:rsid w:val="00BE7B53"/>
    <w:rsid w:val="00BF011F"/>
    <w:rsid w:val="00BF024F"/>
    <w:rsid w:val="00BF2F49"/>
    <w:rsid w:val="00BF3947"/>
    <w:rsid w:val="00BF3949"/>
    <w:rsid w:val="00BF4B3E"/>
    <w:rsid w:val="00BF4BA0"/>
    <w:rsid w:val="00BF4F53"/>
    <w:rsid w:val="00BF4F65"/>
    <w:rsid w:val="00BF4F9F"/>
    <w:rsid w:val="00BF59BD"/>
    <w:rsid w:val="00BF6040"/>
    <w:rsid w:val="00BF644B"/>
    <w:rsid w:val="00BF6FDE"/>
    <w:rsid w:val="00C00222"/>
    <w:rsid w:val="00C00466"/>
    <w:rsid w:val="00C009A2"/>
    <w:rsid w:val="00C009C2"/>
    <w:rsid w:val="00C00C0E"/>
    <w:rsid w:val="00C01134"/>
    <w:rsid w:val="00C021E0"/>
    <w:rsid w:val="00C02238"/>
    <w:rsid w:val="00C03960"/>
    <w:rsid w:val="00C04080"/>
    <w:rsid w:val="00C04BAE"/>
    <w:rsid w:val="00C05301"/>
    <w:rsid w:val="00C060FF"/>
    <w:rsid w:val="00C068C8"/>
    <w:rsid w:val="00C073AE"/>
    <w:rsid w:val="00C07B4E"/>
    <w:rsid w:val="00C11186"/>
    <w:rsid w:val="00C1156B"/>
    <w:rsid w:val="00C118D2"/>
    <w:rsid w:val="00C11B0F"/>
    <w:rsid w:val="00C12653"/>
    <w:rsid w:val="00C12BD1"/>
    <w:rsid w:val="00C138D2"/>
    <w:rsid w:val="00C13BCE"/>
    <w:rsid w:val="00C13CAF"/>
    <w:rsid w:val="00C13CEB"/>
    <w:rsid w:val="00C165F2"/>
    <w:rsid w:val="00C16C24"/>
    <w:rsid w:val="00C16D38"/>
    <w:rsid w:val="00C212BD"/>
    <w:rsid w:val="00C2180B"/>
    <w:rsid w:val="00C224C4"/>
    <w:rsid w:val="00C224F0"/>
    <w:rsid w:val="00C22C9D"/>
    <w:rsid w:val="00C2453B"/>
    <w:rsid w:val="00C24810"/>
    <w:rsid w:val="00C251D4"/>
    <w:rsid w:val="00C25669"/>
    <w:rsid w:val="00C259C5"/>
    <w:rsid w:val="00C25DD0"/>
    <w:rsid w:val="00C25E8B"/>
    <w:rsid w:val="00C2706F"/>
    <w:rsid w:val="00C2708C"/>
    <w:rsid w:val="00C27556"/>
    <w:rsid w:val="00C27ACE"/>
    <w:rsid w:val="00C3006A"/>
    <w:rsid w:val="00C30265"/>
    <w:rsid w:val="00C30D55"/>
    <w:rsid w:val="00C31E3A"/>
    <w:rsid w:val="00C31E91"/>
    <w:rsid w:val="00C31EFC"/>
    <w:rsid w:val="00C32B38"/>
    <w:rsid w:val="00C32CC3"/>
    <w:rsid w:val="00C32E19"/>
    <w:rsid w:val="00C3492E"/>
    <w:rsid w:val="00C34DC0"/>
    <w:rsid w:val="00C357BE"/>
    <w:rsid w:val="00C363D5"/>
    <w:rsid w:val="00C367F2"/>
    <w:rsid w:val="00C36A2C"/>
    <w:rsid w:val="00C36EF1"/>
    <w:rsid w:val="00C36FA4"/>
    <w:rsid w:val="00C37015"/>
    <w:rsid w:val="00C378F5"/>
    <w:rsid w:val="00C37D0A"/>
    <w:rsid w:val="00C40174"/>
    <w:rsid w:val="00C403B1"/>
    <w:rsid w:val="00C40753"/>
    <w:rsid w:val="00C40888"/>
    <w:rsid w:val="00C41AF5"/>
    <w:rsid w:val="00C42FD9"/>
    <w:rsid w:val="00C43626"/>
    <w:rsid w:val="00C43861"/>
    <w:rsid w:val="00C43E43"/>
    <w:rsid w:val="00C4420B"/>
    <w:rsid w:val="00C44590"/>
    <w:rsid w:val="00C44A2A"/>
    <w:rsid w:val="00C44F07"/>
    <w:rsid w:val="00C44F6F"/>
    <w:rsid w:val="00C453C9"/>
    <w:rsid w:val="00C456C3"/>
    <w:rsid w:val="00C45D80"/>
    <w:rsid w:val="00C46144"/>
    <w:rsid w:val="00C4632A"/>
    <w:rsid w:val="00C47256"/>
    <w:rsid w:val="00C47447"/>
    <w:rsid w:val="00C47FF4"/>
    <w:rsid w:val="00C5113D"/>
    <w:rsid w:val="00C5156B"/>
    <w:rsid w:val="00C5194C"/>
    <w:rsid w:val="00C51F46"/>
    <w:rsid w:val="00C52A02"/>
    <w:rsid w:val="00C531FD"/>
    <w:rsid w:val="00C538D4"/>
    <w:rsid w:val="00C54118"/>
    <w:rsid w:val="00C54849"/>
    <w:rsid w:val="00C55975"/>
    <w:rsid w:val="00C5615A"/>
    <w:rsid w:val="00C56360"/>
    <w:rsid w:val="00C563A7"/>
    <w:rsid w:val="00C566BF"/>
    <w:rsid w:val="00C56836"/>
    <w:rsid w:val="00C56A03"/>
    <w:rsid w:val="00C56A46"/>
    <w:rsid w:val="00C56DC9"/>
    <w:rsid w:val="00C57615"/>
    <w:rsid w:val="00C57EF1"/>
    <w:rsid w:val="00C60388"/>
    <w:rsid w:val="00C60F31"/>
    <w:rsid w:val="00C60F44"/>
    <w:rsid w:val="00C61D49"/>
    <w:rsid w:val="00C6380E"/>
    <w:rsid w:val="00C63907"/>
    <w:rsid w:val="00C64903"/>
    <w:rsid w:val="00C64C82"/>
    <w:rsid w:val="00C6527D"/>
    <w:rsid w:val="00C655C6"/>
    <w:rsid w:val="00C65FD8"/>
    <w:rsid w:val="00C6666C"/>
    <w:rsid w:val="00C67A24"/>
    <w:rsid w:val="00C67B6D"/>
    <w:rsid w:val="00C70EFD"/>
    <w:rsid w:val="00C714FD"/>
    <w:rsid w:val="00C71860"/>
    <w:rsid w:val="00C71F1F"/>
    <w:rsid w:val="00C723C9"/>
    <w:rsid w:val="00C727B2"/>
    <w:rsid w:val="00C72C7D"/>
    <w:rsid w:val="00C72CE9"/>
    <w:rsid w:val="00C72EAC"/>
    <w:rsid w:val="00C73AA6"/>
    <w:rsid w:val="00C73EAB"/>
    <w:rsid w:val="00C73F6A"/>
    <w:rsid w:val="00C753A6"/>
    <w:rsid w:val="00C755AE"/>
    <w:rsid w:val="00C76B7F"/>
    <w:rsid w:val="00C805E4"/>
    <w:rsid w:val="00C80B73"/>
    <w:rsid w:val="00C81934"/>
    <w:rsid w:val="00C827A2"/>
    <w:rsid w:val="00C82885"/>
    <w:rsid w:val="00C82C5C"/>
    <w:rsid w:val="00C83600"/>
    <w:rsid w:val="00C837A8"/>
    <w:rsid w:val="00C83966"/>
    <w:rsid w:val="00C8417D"/>
    <w:rsid w:val="00C849E6"/>
    <w:rsid w:val="00C84ADD"/>
    <w:rsid w:val="00C84FED"/>
    <w:rsid w:val="00C85214"/>
    <w:rsid w:val="00C85FB1"/>
    <w:rsid w:val="00C86B83"/>
    <w:rsid w:val="00C87AE8"/>
    <w:rsid w:val="00C9077A"/>
    <w:rsid w:val="00C90BC3"/>
    <w:rsid w:val="00C913EF"/>
    <w:rsid w:val="00C91539"/>
    <w:rsid w:val="00C9180E"/>
    <w:rsid w:val="00C928C6"/>
    <w:rsid w:val="00C93805"/>
    <w:rsid w:val="00C93A22"/>
    <w:rsid w:val="00C94D78"/>
    <w:rsid w:val="00C95300"/>
    <w:rsid w:val="00C95598"/>
    <w:rsid w:val="00C95A22"/>
    <w:rsid w:val="00C95ABB"/>
    <w:rsid w:val="00C971DC"/>
    <w:rsid w:val="00C973D7"/>
    <w:rsid w:val="00CA1C6E"/>
    <w:rsid w:val="00CA1F77"/>
    <w:rsid w:val="00CA2DED"/>
    <w:rsid w:val="00CA30D8"/>
    <w:rsid w:val="00CA3C23"/>
    <w:rsid w:val="00CA40A9"/>
    <w:rsid w:val="00CA417A"/>
    <w:rsid w:val="00CA4748"/>
    <w:rsid w:val="00CA4B29"/>
    <w:rsid w:val="00CA5321"/>
    <w:rsid w:val="00CA5674"/>
    <w:rsid w:val="00CA5BA9"/>
    <w:rsid w:val="00CA66CF"/>
    <w:rsid w:val="00CA692F"/>
    <w:rsid w:val="00CA7101"/>
    <w:rsid w:val="00CA72FC"/>
    <w:rsid w:val="00CA7384"/>
    <w:rsid w:val="00CA7EAE"/>
    <w:rsid w:val="00CB108B"/>
    <w:rsid w:val="00CB10A3"/>
    <w:rsid w:val="00CB18A1"/>
    <w:rsid w:val="00CB2830"/>
    <w:rsid w:val="00CB286E"/>
    <w:rsid w:val="00CB306F"/>
    <w:rsid w:val="00CB3E34"/>
    <w:rsid w:val="00CB460D"/>
    <w:rsid w:val="00CB4C04"/>
    <w:rsid w:val="00CB5EC2"/>
    <w:rsid w:val="00CB79CB"/>
    <w:rsid w:val="00CC0249"/>
    <w:rsid w:val="00CC0AF2"/>
    <w:rsid w:val="00CC0F35"/>
    <w:rsid w:val="00CC13F4"/>
    <w:rsid w:val="00CC25F6"/>
    <w:rsid w:val="00CC2754"/>
    <w:rsid w:val="00CC331F"/>
    <w:rsid w:val="00CC3465"/>
    <w:rsid w:val="00CC387B"/>
    <w:rsid w:val="00CC4121"/>
    <w:rsid w:val="00CC42F1"/>
    <w:rsid w:val="00CC4E3B"/>
    <w:rsid w:val="00CC582B"/>
    <w:rsid w:val="00CC5F13"/>
    <w:rsid w:val="00CC6109"/>
    <w:rsid w:val="00CC720D"/>
    <w:rsid w:val="00CC7317"/>
    <w:rsid w:val="00CC775C"/>
    <w:rsid w:val="00CD066B"/>
    <w:rsid w:val="00CD1097"/>
    <w:rsid w:val="00CD12CA"/>
    <w:rsid w:val="00CD132D"/>
    <w:rsid w:val="00CD2815"/>
    <w:rsid w:val="00CD2D8C"/>
    <w:rsid w:val="00CD35D3"/>
    <w:rsid w:val="00CD3862"/>
    <w:rsid w:val="00CD3D30"/>
    <w:rsid w:val="00CD3E97"/>
    <w:rsid w:val="00CD49F0"/>
    <w:rsid w:val="00CD4C05"/>
    <w:rsid w:val="00CD5BEF"/>
    <w:rsid w:val="00CD5F7E"/>
    <w:rsid w:val="00CD727F"/>
    <w:rsid w:val="00CD7A89"/>
    <w:rsid w:val="00CD7E0E"/>
    <w:rsid w:val="00CE0322"/>
    <w:rsid w:val="00CE156D"/>
    <w:rsid w:val="00CE1DA8"/>
    <w:rsid w:val="00CE1DC1"/>
    <w:rsid w:val="00CE24B9"/>
    <w:rsid w:val="00CE2D91"/>
    <w:rsid w:val="00CE2EED"/>
    <w:rsid w:val="00CE3475"/>
    <w:rsid w:val="00CE3E8F"/>
    <w:rsid w:val="00CE3EC5"/>
    <w:rsid w:val="00CE4005"/>
    <w:rsid w:val="00CE4A6B"/>
    <w:rsid w:val="00CE5397"/>
    <w:rsid w:val="00CE54D1"/>
    <w:rsid w:val="00CE55EC"/>
    <w:rsid w:val="00CE59CE"/>
    <w:rsid w:val="00CE66E4"/>
    <w:rsid w:val="00CE6CE9"/>
    <w:rsid w:val="00CE7B02"/>
    <w:rsid w:val="00CE7C11"/>
    <w:rsid w:val="00CE7DE7"/>
    <w:rsid w:val="00CF016F"/>
    <w:rsid w:val="00CF1807"/>
    <w:rsid w:val="00CF24FC"/>
    <w:rsid w:val="00CF2DD8"/>
    <w:rsid w:val="00CF56CD"/>
    <w:rsid w:val="00CF5740"/>
    <w:rsid w:val="00CF5950"/>
    <w:rsid w:val="00CF5A8C"/>
    <w:rsid w:val="00CF63DC"/>
    <w:rsid w:val="00CF65F7"/>
    <w:rsid w:val="00CF6DDD"/>
    <w:rsid w:val="00D00202"/>
    <w:rsid w:val="00D015EC"/>
    <w:rsid w:val="00D02A94"/>
    <w:rsid w:val="00D03087"/>
    <w:rsid w:val="00D03E52"/>
    <w:rsid w:val="00D03EA4"/>
    <w:rsid w:val="00D040C9"/>
    <w:rsid w:val="00D04164"/>
    <w:rsid w:val="00D055BB"/>
    <w:rsid w:val="00D06ECC"/>
    <w:rsid w:val="00D071F1"/>
    <w:rsid w:val="00D104DB"/>
    <w:rsid w:val="00D10B78"/>
    <w:rsid w:val="00D10FBB"/>
    <w:rsid w:val="00D116DB"/>
    <w:rsid w:val="00D11E42"/>
    <w:rsid w:val="00D123D8"/>
    <w:rsid w:val="00D1296F"/>
    <w:rsid w:val="00D12DA2"/>
    <w:rsid w:val="00D13341"/>
    <w:rsid w:val="00D1344C"/>
    <w:rsid w:val="00D135BD"/>
    <w:rsid w:val="00D136FA"/>
    <w:rsid w:val="00D146DB"/>
    <w:rsid w:val="00D147B7"/>
    <w:rsid w:val="00D1626F"/>
    <w:rsid w:val="00D16C27"/>
    <w:rsid w:val="00D16ECC"/>
    <w:rsid w:val="00D179A1"/>
    <w:rsid w:val="00D17ED2"/>
    <w:rsid w:val="00D205D5"/>
    <w:rsid w:val="00D20A30"/>
    <w:rsid w:val="00D20CC6"/>
    <w:rsid w:val="00D21B3A"/>
    <w:rsid w:val="00D229BE"/>
    <w:rsid w:val="00D23388"/>
    <w:rsid w:val="00D23BC0"/>
    <w:rsid w:val="00D24486"/>
    <w:rsid w:val="00D24BB5"/>
    <w:rsid w:val="00D25838"/>
    <w:rsid w:val="00D25AB2"/>
    <w:rsid w:val="00D25F9B"/>
    <w:rsid w:val="00D2702D"/>
    <w:rsid w:val="00D27CC6"/>
    <w:rsid w:val="00D30F76"/>
    <w:rsid w:val="00D31240"/>
    <w:rsid w:val="00D31DEB"/>
    <w:rsid w:val="00D31F4E"/>
    <w:rsid w:val="00D32593"/>
    <w:rsid w:val="00D32E81"/>
    <w:rsid w:val="00D34F0C"/>
    <w:rsid w:val="00D359FB"/>
    <w:rsid w:val="00D35CCF"/>
    <w:rsid w:val="00D35D24"/>
    <w:rsid w:val="00D35F98"/>
    <w:rsid w:val="00D365E0"/>
    <w:rsid w:val="00D37463"/>
    <w:rsid w:val="00D37EFA"/>
    <w:rsid w:val="00D40C6C"/>
    <w:rsid w:val="00D4140C"/>
    <w:rsid w:val="00D4253A"/>
    <w:rsid w:val="00D4273F"/>
    <w:rsid w:val="00D427DE"/>
    <w:rsid w:val="00D42A28"/>
    <w:rsid w:val="00D43701"/>
    <w:rsid w:val="00D4436E"/>
    <w:rsid w:val="00D444A4"/>
    <w:rsid w:val="00D4504D"/>
    <w:rsid w:val="00D45352"/>
    <w:rsid w:val="00D454AF"/>
    <w:rsid w:val="00D454E3"/>
    <w:rsid w:val="00D466CA"/>
    <w:rsid w:val="00D4738F"/>
    <w:rsid w:val="00D47522"/>
    <w:rsid w:val="00D501B8"/>
    <w:rsid w:val="00D51847"/>
    <w:rsid w:val="00D529EE"/>
    <w:rsid w:val="00D52DE2"/>
    <w:rsid w:val="00D53310"/>
    <w:rsid w:val="00D53726"/>
    <w:rsid w:val="00D53778"/>
    <w:rsid w:val="00D53ABB"/>
    <w:rsid w:val="00D542DE"/>
    <w:rsid w:val="00D54E04"/>
    <w:rsid w:val="00D5621D"/>
    <w:rsid w:val="00D56E62"/>
    <w:rsid w:val="00D57E61"/>
    <w:rsid w:val="00D61AA6"/>
    <w:rsid w:val="00D62F8D"/>
    <w:rsid w:val="00D631BE"/>
    <w:rsid w:val="00D6341A"/>
    <w:rsid w:val="00D63DC4"/>
    <w:rsid w:val="00D64358"/>
    <w:rsid w:val="00D65642"/>
    <w:rsid w:val="00D6633B"/>
    <w:rsid w:val="00D667D6"/>
    <w:rsid w:val="00D67054"/>
    <w:rsid w:val="00D700A4"/>
    <w:rsid w:val="00D70D44"/>
    <w:rsid w:val="00D71DAD"/>
    <w:rsid w:val="00D720AD"/>
    <w:rsid w:val="00D73B0A"/>
    <w:rsid w:val="00D7459B"/>
    <w:rsid w:val="00D74620"/>
    <w:rsid w:val="00D74F96"/>
    <w:rsid w:val="00D75F52"/>
    <w:rsid w:val="00D760ED"/>
    <w:rsid w:val="00D7626A"/>
    <w:rsid w:val="00D7627F"/>
    <w:rsid w:val="00D765C7"/>
    <w:rsid w:val="00D802D4"/>
    <w:rsid w:val="00D80E83"/>
    <w:rsid w:val="00D82712"/>
    <w:rsid w:val="00D82862"/>
    <w:rsid w:val="00D82BE2"/>
    <w:rsid w:val="00D82D22"/>
    <w:rsid w:val="00D848BE"/>
    <w:rsid w:val="00D848CA"/>
    <w:rsid w:val="00D85D18"/>
    <w:rsid w:val="00D863A8"/>
    <w:rsid w:val="00D9020B"/>
    <w:rsid w:val="00D9067B"/>
    <w:rsid w:val="00D909D3"/>
    <w:rsid w:val="00D92F1B"/>
    <w:rsid w:val="00D93363"/>
    <w:rsid w:val="00D935F2"/>
    <w:rsid w:val="00D936B5"/>
    <w:rsid w:val="00D93CCC"/>
    <w:rsid w:val="00D93EF0"/>
    <w:rsid w:val="00D93F2A"/>
    <w:rsid w:val="00D94C2A"/>
    <w:rsid w:val="00D957CC"/>
    <w:rsid w:val="00D95C40"/>
    <w:rsid w:val="00D9684E"/>
    <w:rsid w:val="00D9719E"/>
    <w:rsid w:val="00D973FA"/>
    <w:rsid w:val="00DA08BB"/>
    <w:rsid w:val="00DA168F"/>
    <w:rsid w:val="00DA1B82"/>
    <w:rsid w:val="00DA2FFB"/>
    <w:rsid w:val="00DA304C"/>
    <w:rsid w:val="00DA3B9E"/>
    <w:rsid w:val="00DA4777"/>
    <w:rsid w:val="00DA4979"/>
    <w:rsid w:val="00DA4B11"/>
    <w:rsid w:val="00DA61AD"/>
    <w:rsid w:val="00DA6552"/>
    <w:rsid w:val="00DB0A67"/>
    <w:rsid w:val="00DB12DE"/>
    <w:rsid w:val="00DB1376"/>
    <w:rsid w:val="00DB1E6D"/>
    <w:rsid w:val="00DB2653"/>
    <w:rsid w:val="00DB2F3C"/>
    <w:rsid w:val="00DB3C4D"/>
    <w:rsid w:val="00DB4FF2"/>
    <w:rsid w:val="00DB56EA"/>
    <w:rsid w:val="00DB5A68"/>
    <w:rsid w:val="00DB5C16"/>
    <w:rsid w:val="00DB5E7F"/>
    <w:rsid w:val="00DB5F64"/>
    <w:rsid w:val="00DB643D"/>
    <w:rsid w:val="00DB68E5"/>
    <w:rsid w:val="00DB6B97"/>
    <w:rsid w:val="00DB74E8"/>
    <w:rsid w:val="00DC0B8D"/>
    <w:rsid w:val="00DC0FF6"/>
    <w:rsid w:val="00DC103B"/>
    <w:rsid w:val="00DC1FBA"/>
    <w:rsid w:val="00DC27B7"/>
    <w:rsid w:val="00DC2C31"/>
    <w:rsid w:val="00DC3EA7"/>
    <w:rsid w:val="00DC41D4"/>
    <w:rsid w:val="00DC48E6"/>
    <w:rsid w:val="00DC4EEB"/>
    <w:rsid w:val="00DC5254"/>
    <w:rsid w:val="00DC52FE"/>
    <w:rsid w:val="00DC54DA"/>
    <w:rsid w:val="00DC55B8"/>
    <w:rsid w:val="00DC66A5"/>
    <w:rsid w:val="00DC6BCB"/>
    <w:rsid w:val="00DC71DB"/>
    <w:rsid w:val="00DC78E7"/>
    <w:rsid w:val="00DD007F"/>
    <w:rsid w:val="00DD02BD"/>
    <w:rsid w:val="00DD1C84"/>
    <w:rsid w:val="00DD1E38"/>
    <w:rsid w:val="00DD31A9"/>
    <w:rsid w:val="00DD33D7"/>
    <w:rsid w:val="00DD383D"/>
    <w:rsid w:val="00DD3B1D"/>
    <w:rsid w:val="00DD3CDC"/>
    <w:rsid w:val="00DD4071"/>
    <w:rsid w:val="00DD475C"/>
    <w:rsid w:val="00DD70FE"/>
    <w:rsid w:val="00DD7C39"/>
    <w:rsid w:val="00DE048B"/>
    <w:rsid w:val="00DE0C19"/>
    <w:rsid w:val="00DE153C"/>
    <w:rsid w:val="00DE1DD0"/>
    <w:rsid w:val="00DE1FD7"/>
    <w:rsid w:val="00DE20BD"/>
    <w:rsid w:val="00DE2206"/>
    <w:rsid w:val="00DE2BFD"/>
    <w:rsid w:val="00DE3570"/>
    <w:rsid w:val="00DE35D8"/>
    <w:rsid w:val="00DE38EA"/>
    <w:rsid w:val="00DE3E05"/>
    <w:rsid w:val="00DE4248"/>
    <w:rsid w:val="00DE4687"/>
    <w:rsid w:val="00DE4989"/>
    <w:rsid w:val="00DE4F2D"/>
    <w:rsid w:val="00DE5711"/>
    <w:rsid w:val="00DE5774"/>
    <w:rsid w:val="00DE5B8A"/>
    <w:rsid w:val="00DE6DC4"/>
    <w:rsid w:val="00DE73E6"/>
    <w:rsid w:val="00DE75AC"/>
    <w:rsid w:val="00DE793C"/>
    <w:rsid w:val="00DF0779"/>
    <w:rsid w:val="00DF10B6"/>
    <w:rsid w:val="00DF1770"/>
    <w:rsid w:val="00DF1B9F"/>
    <w:rsid w:val="00DF2049"/>
    <w:rsid w:val="00DF323D"/>
    <w:rsid w:val="00DF3287"/>
    <w:rsid w:val="00DF3648"/>
    <w:rsid w:val="00DF37AA"/>
    <w:rsid w:val="00DF3BE8"/>
    <w:rsid w:val="00DF42C0"/>
    <w:rsid w:val="00DF5BA3"/>
    <w:rsid w:val="00DF5CB5"/>
    <w:rsid w:val="00DF5E6D"/>
    <w:rsid w:val="00DF61C2"/>
    <w:rsid w:val="00DF69C5"/>
    <w:rsid w:val="00DF7924"/>
    <w:rsid w:val="00E00A8A"/>
    <w:rsid w:val="00E02663"/>
    <w:rsid w:val="00E02DB0"/>
    <w:rsid w:val="00E037C4"/>
    <w:rsid w:val="00E04379"/>
    <w:rsid w:val="00E050E0"/>
    <w:rsid w:val="00E0555F"/>
    <w:rsid w:val="00E0558B"/>
    <w:rsid w:val="00E0656E"/>
    <w:rsid w:val="00E0728E"/>
    <w:rsid w:val="00E100C1"/>
    <w:rsid w:val="00E10440"/>
    <w:rsid w:val="00E10629"/>
    <w:rsid w:val="00E108C4"/>
    <w:rsid w:val="00E116C4"/>
    <w:rsid w:val="00E11F79"/>
    <w:rsid w:val="00E12C06"/>
    <w:rsid w:val="00E1468D"/>
    <w:rsid w:val="00E1532D"/>
    <w:rsid w:val="00E153F2"/>
    <w:rsid w:val="00E154E2"/>
    <w:rsid w:val="00E15B35"/>
    <w:rsid w:val="00E15BD0"/>
    <w:rsid w:val="00E15EFA"/>
    <w:rsid w:val="00E15F2C"/>
    <w:rsid w:val="00E161D0"/>
    <w:rsid w:val="00E2052B"/>
    <w:rsid w:val="00E220D0"/>
    <w:rsid w:val="00E223CD"/>
    <w:rsid w:val="00E22846"/>
    <w:rsid w:val="00E22A0C"/>
    <w:rsid w:val="00E22AAC"/>
    <w:rsid w:val="00E237FE"/>
    <w:rsid w:val="00E23DE9"/>
    <w:rsid w:val="00E25F54"/>
    <w:rsid w:val="00E26DC6"/>
    <w:rsid w:val="00E272D9"/>
    <w:rsid w:val="00E278CD"/>
    <w:rsid w:val="00E27E1A"/>
    <w:rsid w:val="00E32855"/>
    <w:rsid w:val="00E32D6D"/>
    <w:rsid w:val="00E32D7A"/>
    <w:rsid w:val="00E33C49"/>
    <w:rsid w:val="00E34103"/>
    <w:rsid w:val="00E34976"/>
    <w:rsid w:val="00E34E02"/>
    <w:rsid w:val="00E34EEF"/>
    <w:rsid w:val="00E350C2"/>
    <w:rsid w:val="00E353FA"/>
    <w:rsid w:val="00E3567B"/>
    <w:rsid w:val="00E361CD"/>
    <w:rsid w:val="00E37601"/>
    <w:rsid w:val="00E37A0B"/>
    <w:rsid w:val="00E37F54"/>
    <w:rsid w:val="00E4087D"/>
    <w:rsid w:val="00E40CFC"/>
    <w:rsid w:val="00E41213"/>
    <w:rsid w:val="00E415EC"/>
    <w:rsid w:val="00E41E64"/>
    <w:rsid w:val="00E41EAF"/>
    <w:rsid w:val="00E4217F"/>
    <w:rsid w:val="00E427A0"/>
    <w:rsid w:val="00E42FCA"/>
    <w:rsid w:val="00E43F17"/>
    <w:rsid w:val="00E44543"/>
    <w:rsid w:val="00E44755"/>
    <w:rsid w:val="00E453F1"/>
    <w:rsid w:val="00E50831"/>
    <w:rsid w:val="00E50BD1"/>
    <w:rsid w:val="00E50BFE"/>
    <w:rsid w:val="00E51383"/>
    <w:rsid w:val="00E51EB6"/>
    <w:rsid w:val="00E51FC9"/>
    <w:rsid w:val="00E5220B"/>
    <w:rsid w:val="00E525CF"/>
    <w:rsid w:val="00E53452"/>
    <w:rsid w:val="00E542C1"/>
    <w:rsid w:val="00E545DB"/>
    <w:rsid w:val="00E55281"/>
    <w:rsid w:val="00E561ED"/>
    <w:rsid w:val="00E5668B"/>
    <w:rsid w:val="00E56740"/>
    <w:rsid w:val="00E56AE0"/>
    <w:rsid w:val="00E570F8"/>
    <w:rsid w:val="00E571FF"/>
    <w:rsid w:val="00E57B51"/>
    <w:rsid w:val="00E57BCD"/>
    <w:rsid w:val="00E57C30"/>
    <w:rsid w:val="00E602A1"/>
    <w:rsid w:val="00E607F2"/>
    <w:rsid w:val="00E60B3E"/>
    <w:rsid w:val="00E60BD3"/>
    <w:rsid w:val="00E620DC"/>
    <w:rsid w:val="00E620E3"/>
    <w:rsid w:val="00E621D7"/>
    <w:rsid w:val="00E64398"/>
    <w:rsid w:val="00E64440"/>
    <w:rsid w:val="00E646D2"/>
    <w:rsid w:val="00E64D6E"/>
    <w:rsid w:val="00E65129"/>
    <w:rsid w:val="00E65A51"/>
    <w:rsid w:val="00E66BD9"/>
    <w:rsid w:val="00E67D16"/>
    <w:rsid w:val="00E67F2B"/>
    <w:rsid w:val="00E704E2"/>
    <w:rsid w:val="00E70A34"/>
    <w:rsid w:val="00E70A55"/>
    <w:rsid w:val="00E71677"/>
    <w:rsid w:val="00E72122"/>
    <w:rsid w:val="00E724C2"/>
    <w:rsid w:val="00E72E34"/>
    <w:rsid w:val="00E735F6"/>
    <w:rsid w:val="00E73E0A"/>
    <w:rsid w:val="00E73F64"/>
    <w:rsid w:val="00E7468D"/>
    <w:rsid w:val="00E75399"/>
    <w:rsid w:val="00E757E3"/>
    <w:rsid w:val="00E75892"/>
    <w:rsid w:val="00E7696F"/>
    <w:rsid w:val="00E76B4A"/>
    <w:rsid w:val="00E775A1"/>
    <w:rsid w:val="00E77D5F"/>
    <w:rsid w:val="00E801F0"/>
    <w:rsid w:val="00E80AC4"/>
    <w:rsid w:val="00E81CA7"/>
    <w:rsid w:val="00E82241"/>
    <w:rsid w:val="00E82690"/>
    <w:rsid w:val="00E82753"/>
    <w:rsid w:val="00E82B6A"/>
    <w:rsid w:val="00E82EFD"/>
    <w:rsid w:val="00E834E3"/>
    <w:rsid w:val="00E837BD"/>
    <w:rsid w:val="00E83E96"/>
    <w:rsid w:val="00E857D1"/>
    <w:rsid w:val="00E857F5"/>
    <w:rsid w:val="00E8592D"/>
    <w:rsid w:val="00E86075"/>
    <w:rsid w:val="00E86607"/>
    <w:rsid w:val="00E8717E"/>
    <w:rsid w:val="00E87272"/>
    <w:rsid w:val="00E90235"/>
    <w:rsid w:val="00E909FE"/>
    <w:rsid w:val="00E90CF4"/>
    <w:rsid w:val="00E923C2"/>
    <w:rsid w:val="00E924D0"/>
    <w:rsid w:val="00E939F7"/>
    <w:rsid w:val="00E94CA3"/>
    <w:rsid w:val="00E9504C"/>
    <w:rsid w:val="00E96B32"/>
    <w:rsid w:val="00E96FB3"/>
    <w:rsid w:val="00E9742C"/>
    <w:rsid w:val="00EA0C83"/>
    <w:rsid w:val="00EA290F"/>
    <w:rsid w:val="00EA36CF"/>
    <w:rsid w:val="00EA54AE"/>
    <w:rsid w:val="00EA5A74"/>
    <w:rsid w:val="00EA6272"/>
    <w:rsid w:val="00EA7694"/>
    <w:rsid w:val="00EA7BAF"/>
    <w:rsid w:val="00EA7D57"/>
    <w:rsid w:val="00EB0E48"/>
    <w:rsid w:val="00EB19F4"/>
    <w:rsid w:val="00EB2CD8"/>
    <w:rsid w:val="00EB3114"/>
    <w:rsid w:val="00EB34CA"/>
    <w:rsid w:val="00EB3D2F"/>
    <w:rsid w:val="00EB3F3A"/>
    <w:rsid w:val="00EB42B3"/>
    <w:rsid w:val="00EB4382"/>
    <w:rsid w:val="00EB5767"/>
    <w:rsid w:val="00EB5AA4"/>
    <w:rsid w:val="00EB5F93"/>
    <w:rsid w:val="00EB620E"/>
    <w:rsid w:val="00EB70E8"/>
    <w:rsid w:val="00EB72E3"/>
    <w:rsid w:val="00EB7543"/>
    <w:rsid w:val="00EC0292"/>
    <w:rsid w:val="00EC07BC"/>
    <w:rsid w:val="00EC0CE6"/>
    <w:rsid w:val="00EC12B7"/>
    <w:rsid w:val="00EC2535"/>
    <w:rsid w:val="00EC2A63"/>
    <w:rsid w:val="00EC2BEB"/>
    <w:rsid w:val="00EC31AB"/>
    <w:rsid w:val="00EC32F5"/>
    <w:rsid w:val="00EC3807"/>
    <w:rsid w:val="00EC3E5C"/>
    <w:rsid w:val="00EC4056"/>
    <w:rsid w:val="00EC4DD0"/>
    <w:rsid w:val="00EC4F29"/>
    <w:rsid w:val="00EC4F68"/>
    <w:rsid w:val="00EC5806"/>
    <w:rsid w:val="00EC6AC0"/>
    <w:rsid w:val="00EC6B70"/>
    <w:rsid w:val="00EC7E77"/>
    <w:rsid w:val="00ED10C1"/>
    <w:rsid w:val="00ED14F9"/>
    <w:rsid w:val="00ED2338"/>
    <w:rsid w:val="00ED2410"/>
    <w:rsid w:val="00ED2769"/>
    <w:rsid w:val="00ED27E8"/>
    <w:rsid w:val="00ED28D6"/>
    <w:rsid w:val="00ED47B0"/>
    <w:rsid w:val="00ED5C4C"/>
    <w:rsid w:val="00ED5D3E"/>
    <w:rsid w:val="00ED730B"/>
    <w:rsid w:val="00EE08D2"/>
    <w:rsid w:val="00EE0981"/>
    <w:rsid w:val="00EE0E9B"/>
    <w:rsid w:val="00EE0EAE"/>
    <w:rsid w:val="00EE166A"/>
    <w:rsid w:val="00EE197C"/>
    <w:rsid w:val="00EE20CA"/>
    <w:rsid w:val="00EE2B2A"/>
    <w:rsid w:val="00EE2C11"/>
    <w:rsid w:val="00EE45C5"/>
    <w:rsid w:val="00EE4D0F"/>
    <w:rsid w:val="00EE4F10"/>
    <w:rsid w:val="00EE5A67"/>
    <w:rsid w:val="00EE68F7"/>
    <w:rsid w:val="00EE6C01"/>
    <w:rsid w:val="00EE7082"/>
    <w:rsid w:val="00EE7A9B"/>
    <w:rsid w:val="00EE7FE0"/>
    <w:rsid w:val="00EF08F7"/>
    <w:rsid w:val="00EF150C"/>
    <w:rsid w:val="00EF1B01"/>
    <w:rsid w:val="00EF1B19"/>
    <w:rsid w:val="00EF25FC"/>
    <w:rsid w:val="00EF26BE"/>
    <w:rsid w:val="00EF26FE"/>
    <w:rsid w:val="00EF37FE"/>
    <w:rsid w:val="00EF44B7"/>
    <w:rsid w:val="00EF49A5"/>
    <w:rsid w:val="00EF4D68"/>
    <w:rsid w:val="00EF53A0"/>
    <w:rsid w:val="00EF5B8E"/>
    <w:rsid w:val="00EF5ECC"/>
    <w:rsid w:val="00EF5ED5"/>
    <w:rsid w:val="00EF68F1"/>
    <w:rsid w:val="00EF6FAD"/>
    <w:rsid w:val="00EF7A9C"/>
    <w:rsid w:val="00F009D9"/>
    <w:rsid w:val="00F00AC4"/>
    <w:rsid w:val="00F00C2A"/>
    <w:rsid w:val="00F00CB5"/>
    <w:rsid w:val="00F01023"/>
    <w:rsid w:val="00F020FF"/>
    <w:rsid w:val="00F02363"/>
    <w:rsid w:val="00F02ACB"/>
    <w:rsid w:val="00F02D1F"/>
    <w:rsid w:val="00F02E11"/>
    <w:rsid w:val="00F03123"/>
    <w:rsid w:val="00F03F51"/>
    <w:rsid w:val="00F04734"/>
    <w:rsid w:val="00F05A0C"/>
    <w:rsid w:val="00F05FE6"/>
    <w:rsid w:val="00F062A4"/>
    <w:rsid w:val="00F06FAC"/>
    <w:rsid w:val="00F1027A"/>
    <w:rsid w:val="00F118E8"/>
    <w:rsid w:val="00F123C1"/>
    <w:rsid w:val="00F12B02"/>
    <w:rsid w:val="00F13992"/>
    <w:rsid w:val="00F13C26"/>
    <w:rsid w:val="00F14148"/>
    <w:rsid w:val="00F153DC"/>
    <w:rsid w:val="00F171FE"/>
    <w:rsid w:val="00F1795C"/>
    <w:rsid w:val="00F207E2"/>
    <w:rsid w:val="00F217BB"/>
    <w:rsid w:val="00F21FA3"/>
    <w:rsid w:val="00F22BEC"/>
    <w:rsid w:val="00F23C41"/>
    <w:rsid w:val="00F25E3D"/>
    <w:rsid w:val="00F27E3C"/>
    <w:rsid w:val="00F30142"/>
    <w:rsid w:val="00F30C4C"/>
    <w:rsid w:val="00F31132"/>
    <w:rsid w:val="00F316CA"/>
    <w:rsid w:val="00F31971"/>
    <w:rsid w:val="00F339CC"/>
    <w:rsid w:val="00F359E2"/>
    <w:rsid w:val="00F36BFD"/>
    <w:rsid w:val="00F3713D"/>
    <w:rsid w:val="00F373BE"/>
    <w:rsid w:val="00F37EFB"/>
    <w:rsid w:val="00F4025D"/>
    <w:rsid w:val="00F41C98"/>
    <w:rsid w:val="00F41D96"/>
    <w:rsid w:val="00F41DE6"/>
    <w:rsid w:val="00F43AAF"/>
    <w:rsid w:val="00F44D81"/>
    <w:rsid w:val="00F455CC"/>
    <w:rsid w:val="00F46E32"/>
    <w:rsid w:val="00F47AB1"/>
    <w:rsid w:val="00F500D7"/>
    <w:rsid w:val="00F51981"/>
    <w:rsid w:val="00F52066"/>
    <w:rsid w:val="00F5270C"/>
    <w:rsid w:val="00F527DD"/>
    <w:rsid w:val="00F5292C"/>
    <w:rsid w:val="00F53099"/>
    <w:rsid w:val="00F5311C"/>
    <w:rsid w:val="00F53434"/>
    <w:rsid w:val="00F5393D"/>
    <w:rsid w:val="00F55D98"/>
    <w:rsid w:val="00F56522"/>
    <w:rsid w:val="00F56743"/>
    <w:rsid w:val="00F577C4"/>
    <w:rsid w:val="00F60699"/>
    <w:rsid w:val="00F62AB2"/>
    <w:rsid w:val="00F63BFD"/>
    <w:rsid w:val="00F64376"/>
    <w:rsid w:val="00F64522"/>
    <w:rsid w:val="00F6453F"/>
    <w:rsid w:val="00F65274"/>
    <w:rsid w:val="00F65A38"/>
    <w:rsid w:val="00F66243"/>
    <w:rsid w:val="00F66832"/>
    <w:rsid w:val="00F66D24"/>
    <w:rsid w:val="00F67B80"/>
    <w:rsid w:val="00F70A99"/>
    <w:rsid w:val="00F70D54"/>
    <w:rsid w:val="00F71A2D"/>
    <w:rsid w:val="00F73CC5"/>
    <w:rsid w:val="00F73D8E"/>
    <w:rsid w:val="00F73F9C"/>
    <w:rsid w:val="00F7425C"/>
    <w:rsid w:val="00F7478D"/>
    <w:rsid w:val="00F75177"/>
    <w:rsid w:val="00F752FC"/>
    <w:rsid w:val="00F759F8"/>
    <w:rsid w:val="00F75FB9"/>
    <w:rsid w:val="00F763A5"/>
    <w:rsid w:val="00F763B1"/>
    <w:rsid w:val="00F76721"/>
    <w:rsid w:val="00F773E5"/>
    <w:rsid w:val="00F803C0"/>
    <w:rsid w:val="00F8123D"/>
    <w:rsid w:val="00F812B7"/>
    <w:rsid w:val="00F82D1D"/>
    <w:rsid w:val="00F83DE5"/>
    <w:rsid w:val="00F83DEF"/>
    <w:rsid w:val="00F83F49"/>
    <w:rsid w:val="00F855ED"/>
    <w:rsid w:val="00F8660B"/>
    <w:rsid w:val="00F873EF"/>
    <w:rsid w:val="00F8758A"/>
    <w:rsid w:val="00F87F69"/>
    <w:rsid w:val="00F9037B"/>
    <w:rsid w:val="00F90B4E"/>
    <w:rsid w:val="00F91A17"/>
    <w:rsid w:val="00F9229E"/>
    <w:rsid w:val="00F928FA"/>
    <w:rsid w:val="00F92DD8"/>
    <w:rsid w:val="00F93BB8"/>
    <w:rsid w:val="00F944A4"/>
    <w:rsid w:val="00F9561B"/>
    <w:rsid w:val="00F95887"/>
    <w:rsid w:val="00F958E9"/>
    <w:rsid w:val="00F95E8D"/>
    <w:rsid w:val="00F96771"/>
    <w:rsid w:val="00F96C4C"/>
    <w:rsid w:val="00F97EBB"/>
    <w:rsid w:val="00FA1533"/>
    <w:rsid w:val="00FA1CDE"/>
    <w:rsid w:val="00FA1F5F"/>
    <w:rsid w:val="00FA233D"/>
    <w:rsid w:val="00FA2969"/>
    <w:rsid w:val="00FA329D"/>
    <w:rsid w:val="00FA33FD"/>
    <w:rsid w:val="00FA36BB"/>
    <w:rsid w:val="00FA404D"/>
    <w:rsid w:val="00FA4FC9"/>
    <w:rsid w:val="00FA5B9F"/>
    <w:rsid w:val="00FA5FF3"/>
    <w:rsid w:val="00FA6603"/>
    <w:rsid w:val="00FA6829"/>
    <w:rsid w:val="00FA6B5D"/>
    <w:rsid w:val="00FA779F"/>
    <w:rsid w:val="00FB01D7"/>
    <w:rsid w:val="00FB1256"/>
    <w:rsid w:val="00FB12D7"/>
    <w:rsid w:val="00FB172D"/>
    <w:rsid w:val="00FB19A6"/>
    <w:rsid w:val="00FB19B7"/>
    <w:rsid w:val="00FB1B75"/>
    <w:rsid w:val="00FB2311"/>
    <w:rsid w:val="00FB2DFE"/>
    <w:rsid w:val="00FB32FF"/>
    <w:rsid w:val="00FB336A"/>
    <w:rsid w:val="00FB3F69"/>
    <w:rsid w:val="00FB4C09"/>
    <w:rsid w:val="00FB586F"/>
    <w:rsid w:val="00FB727C"/>
    <w:rsid w:val="00FC1311"/>
    <w:rsid w:val="00FC25CF"/>
    <w:rsid w:val="00FC2857"/>
    <w:rsid w:val="00FC2C5B"/>
    <w:rsid w:val="00FC2C61"/>
    <w:rsid w:val="00FC2C6C"/>
    <w:rsid w:val="00FC33C7"/>
    <w:rsid w:val="00FC370F"/>
    <w:rsid w:val="00FC3962"/>
    <w:rsid w:val="00FC3FFF"/>
    <w:rsid w:val="00FC4FAE"/>
    <w:rsid w:val="00FC546E"/>
    <w:rsid w:val="00FC5DD2"/>
    <w:rsid w:val="00FC642D"/>
    <w:rsid w:val="00FC756C"/>
    <w:rsid w:val="00FD0F7A"/>
    <w:rsid w:val="00FD13B4"/>
    <w:rsid w:val="00FD17DA"/>
    <w:rsid w:val="00FD2310"/>
    <w:rsid w:val="00FD306D"/>
    <w:rsid w:val="00FD34CC"/>
    <w:rsid w:val="00FD4875"/>
    <w:rsid w:val="00FD6298"/>
    <w:rsid w:val="00FD6436"/>
    <w:rsid w:val="00FD7BFD"/>
    <w:rsid w:val="00FD7EF8"/>
    <w:rsid w:val="00FE02EA"/>
    <w:rsid w:val="00FE0CB3"/>
    <w:rsid w:val="00FE1F72"/>
    <w:rsid w:val="00FE2068"/>
    <w:rsid w:val="00FE2CE8"/>
    <w:rsid w:val="00FE47E1"/>
    <w:rsid w:val="00FE4991"/>
    <w:rsid w:val="00FE547D"/>
    <w:rsid w:val="00FE56E5"/>
    <w:rsid w:val="00FE659B"/>
    <w:rsid w:val="00FE6937"/>
    <w:rsid w:val="00FE6CB4"/>
    <w:rsid w:val="00FE76DC"/>
    <w:rsid w:val="00FF0B30"/>
    <w:rsid w:val="00FF12DE"/>
    <w:rsid w:val="00FF195E"/>
    <w:rsid w:val="00FF1F8D"/>
    <w:rsid w:val="00FF23B8"/>
    <w:rsid w:val="00FF2784"/>
    <w:rsid w:val="00FF2DE9"/>
    <w:rsid w:val="00FF3197"/>
    <w:rsid w:val="00FF3DF2"/>
    <w:rsid w:val="00FF42CE"/>
    <w:rsid w:val="00FF4CE1"/>
    <w:rsid w:val="00FF5E6B"/>
    <w:rsid w:val="00FF7997"/>
    <w:rsid w:val="00FF79EB"/>
    <w:rsid w:val="609DF044"/>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E114A6"/>
  <w15:docId w15:val="{381DC435-7658-4DAE-8089-612507743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30D0"/>
    <w:rPr>
      <w:sz w:val="22"/>
      <w:szCs w:val="22"/>
    </w:rPr>
  </w:style>
  <w:style w:type="paragraph" w:styleId="Heading1">
    <w:name w:val="heading 1"/>
    <w:basedOn w:val="Normal"/>
    <w:next w:val="Normal"/>
    <w:link w:val="Heading1Char"/>
    <w:uiPriority w:val="99"/>
    <w:qFormat/>
    <w:rsid w:val="00F83DE5"/>
    <w:pPr>
      <w:keepNext/>
      <w:spacing w:after="160" w:line="259" w:lineRule="auto"/>
      <w:outlineLvl w:val="0"/>
    </w:pPr>
    <w:rPr>
      <w:rFonts w:ascii="Arial" w:eastAsia="Times New Roman" w:hAnsi="Arial"/>
      <w:b/>
      <w:bCs/>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83DE5"/>
    <w:rPr>
      <w:rFonts w:ascii="Arial" w:hAnsi="Arial" w:cs="Times New Roman"/>
      <w:b/>
      <w:bCs/>
      <w:sz w:val="20"/>
      <w:lang w:eastAsia="en-GB"/>
    </w:rPr>
  </w:style>
  <w:style w:type="paragraph" w:styleId="Header">
    <w:name w:val="header"/>
    <w:basedOn w:val="Normal"/>
    <w:link w:val="HeaderChar"/>
    <w:uiPriority w:val="99"/>
    <w:rsid w:val="00DF42C0"/>
    <w:pPr>
      <w:tabs>
        <w:tab w:val="center" w:pos="4513"/>
        <w:tab w:val="right" w:pos="9026"/>
      </w:tabs>
    </w:pPr>
  </w:style>
  <w:style w:type="character" w:customStyle="1" w:styleId="HeaderChar">
    <w:name w:val="Header Char"/>
    <w:basedOn w:val="DefaultParagraphFont"/>
    <w:link w:val="Header"/>
    <w:uiPriority w:val="99"/>
    <w:rsid w:val="00DF42C0"/>
    <w:rPr>
      <w:rFonts w:cs="Times New Roman"/>
    </w:rPr>
  </w:style>
  <w:style w:type="paragraph" w:styleId="Footer">
    <w:name w:val="footer"/>
    <w:basedOn w:val="Normal"/>
    <w:link w:val="FooterChar"/>
    <w:uiPriority w:val="99"/>
    <w:semiHidden/>
    <w:rsid w:val="00DF42C0"/>
    <w:pPr>
      <w:tabs>
        <w:tab w:val="center" w:pos="4513"/>
        <w:tab w:val="right" w:pos="9026"/>
      </w:tabs>
    </w:pPr>
  </w:style>
  <w:style w:type="character" w:customStyle="1" w:styleId="FooterChar">
    <w:name w:val="Footer Char"/>
    <w:basedOn w:val="DefaultParagraphFont"/>
    <w:link w:val="Footer"/>
    <w:uiPriority w:val="99"/>
    <w:rsid w:val="00DF42C0"/>
    <w:rPr>
      <w:rFonts w:cs="Times New Roman"/>
    </w:rPr>
  </w:style>
  <w:style w:type="character" w:styleId="Hyperlink">
    <w:name w:val="Hyperlink"/>
    <w:basedOn w:val="DefaultParagraphFont"/>
    <w:uiPriority w:val="99"/>
    <w:rsid w:val="00DF42C0"/>
    <w:rPr>
      <w:rFonts w:cs="Times New Roman"/>
      <w:color w:val="0563C1"/>
      <w:u w:val="single"/>
    </w:rPr>
  </w:style>
  <w:style w:type="paragraph" w:styleId="ListParagraph">
    <w:name w:val="List Paragraph"/>
    <w:basedOn w:val="Normal"/>
    <w:uiPriority w:val="99"/>
    <w:qFormat/>
    <w:rsid w:val="00DF42C0"/>
    <w:pPr>
      <w:spacing w:after="200" w:line="276" w:lineRule="auto"/>
      <w:ind w:left="720"/>
      <w:contextualSpacing/>
    </w:pPr>
  </w:style>
  <w:style w:type="character" w:customStyle="1" w:styleId="apple-converted-space">
    <w:name w:val="apple-converted-space"/>
    <w:basedOn w:val="DefaultParagraphFont"/>
    <w:uiPriority w:val="99"/>
    <w:rsid w:val="003770BE"/>
    <w:rPr>
      <w:rFonts w:cs="Times New Roman"/>
    </w:rPr>
  </w:style>
  <w:style w:type="character" w:styleId="Strong">
    <w:name w:val="Strong"/>
    <w:basedOn w:val="DefaultParagraphFont"/>
    <w:uiPriority w:val="99"/>
    <w:qFormat/>
    <w:rsid w:val="003770BE"/>
    <w:rPr>
      <w:rFonts w:cs="Times New Roman"/>
      <w:b/>
      <w:bCs/>
    </w:rPr>
  </w:style>
  <w:style w:type="paragraph" w:customStyle="1" w:styleId="TableText">
    <w:name w:val="TableText"/>
    <w:basedOn w:val="Normal"/>
    <w:uiPriority w:val="99"/>
    <w:rsid w:val="00184258"/>
    <w:pPr>
      <w:spacing w:before="60" w:after="60"/>
    </w:pPr>
    <w:rPr>
      <w:rFonts w:ascii="Arial" w:eastAsia="Times New Roman" w:hAnsi="Arial" w:cs="Arial"/>
      <w:sz w:val="20"/>
      <w:szCs w:val="20"/>
      <w:lang w:val="en-US"/>
    </w:rPr>
  </w:style>
  <w:style w:type="paragraph" w:styleId="BalloonText">
    <w:name w:val="Balloon Text"/>
    <w:basedOn w:val="Normal"/>
    <w:link w:val="BalloonTextChar"/>
    <w:uiPriority w:val="99"/>
    <w:semiHidden/>
    <w:rsid w:val="00AD5BE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5BE0"/>
    <w:rPr>
      <w:rFonts w:ascii="Segoe UI" w:hAnsi="Segoe UI" w:cs="Segoe UI"/>
      <w:sz w:val="18"/>
    </w:rPr>
  </w:style>
  <w:style w:type="table" w:customStyle="1" w:styleId="TableGrid1">
    <w:name w:val="Table Grid1"/>
    <w:uiPriority w:val="99"/>
    <w:rsid w:val="002948B1"/>
    <w:pPr>
      <w:ind w:left="567" w:hanging="567"/>
      <w:jc w:val="both"/>
    </w:pPr>
    <w:rPr>
      <w:rFonts w:ascii="Cambria" w:hAnsi="Cambria"/>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948B1"/>
    <w:pPr>
      <w:autoSpaceDE w:val="0"/>
      <w:autoSpaceDN w:val="0"/>
      <w:adjustRightInd w:val="0"/>
    </w:pPr>
    <w:rPr>
      <w:rFonts w:ascii="Arial" w:hAnsi="Arial" w:cs="Arial"/>
      <w:color w:val="000000"/>
      <w:sz w:val="24"/>
      <w:szCs w:val="24"/>
    </w:rPr>
  </w:style>
  <w:style w:type="table" w:styleId="TableGrid">
    <w:name w:val="Table Grid"/>
    <w:basedOn w:val="TableNormal"/>
    <w:uiPriority w:val="39"/>
    <w:rsid w:val="002948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rsid w:val="005F2731"/>
    <w:rPr>
      <w:rFonts w:cs="Times New Roman"/>
      <w:color w:val="954F72"/>
      <w:u w:val="single"/>
    </w:rPr>
  </w:style>
  <w:style w:type="paragraph" w:styleId="NoSpacing">
    <w:name w:val="No Spacing"/>
    <w:uiPriority w:val="99"/>
    <w:semiHidden/>
    <w:qFormat/>
    <w:rsid w:val="00D501B8"/>
    <w:rPr>
      <w:sz w:val="22"/>
      <w:szCs w:val="22"/>
    </w:rPr>
  </w:style>
  <w:style w:type="character" w:styleId="Emphasis">
    <w:name w:val="Emphasis"/>
    <w:basedOn w:val="DefaultParagraphFont"/>
    <w:uiPriority w:val="20"/>
    <w:qFormat/>
    <w:rsid w:val="00E909FE"/>
    <w:rPr>
      <w:i/>
      <w:iCs/>
    </w:rPr>
  </w:style>
  <w:style w:type="character" w:styleId="CommentReference">
    <w:name w:val="annotation reference"/>
    <w:basedOn w:val="DefaultParagraphFont"/>
    <w:uiPriority w:val="99"/>
    <w:semiHidden/>
    <w:unhideWhenUsed/>
    <w:rsid w:val="005D5A0C"/>
    <w:rPr>
      <w:sz w:val="16"/>
      <w:szCs w:val="16"/>
    </w:rPr>
  </w:style>
  <w:style w:type="paragraph" w:styleId="CommentText">
    <w:name w:val="annotation text"/>
    <w:basedOn w:val="Normal"/>
    <w:link w:val="CommentTextChar"/>
    <w:uiPriority w:val="99"/>
    <w:semiHidden/>
    <w:unhideWhenUsed/>
    <w:rsid w:val="005D5A0C"/>
    <w:rPr>
      <w:sz w:val="20"/>
      <w:szCs w:val="20"/>
    </w:rPr>
  </w:style>
  <w:style w:type="character" w:customStyle="1" w:styleId="CommentTextChar">
    <w:name w:val="Comment Text Char"/>
    <w:basedOn w:val="DefaultParagraphFont"/>
    <w:link w:val="CommentText"/>
    <w:uiPriority w:val="99"/>
    <w:semiHidden/>
    <w:rsid w:val="005D5A0C"/>
  </w:style>
  <w:style w:type="paragraph" w:styleId="CommentSubject">
    <w:name w:val="annotation subject"/>
    <w:basedOn w:val="CommentText"/>
    <w:next w:val="CommentText"/>
    <w:link w:val="CommentSubjectChar"/>
    <w:uiPriority w:val="99"/>
    <w:semiHidden/>
    <w:unhideWhenUsed/>
    <w:rsid w:val="005D5A0C"/>
    <w:rPr>
      <w:b/>
      <w:bCs/>
    </w:rPr>
  </w:style>
  <w:style w:type="character" w:customStyle="1" w:styleId="CommentSubjectChar">
    <w:name w:val="Comment Subject Char"/>
    <w:basedOn w:val="CommentTextChar"/>
    <w:link w:val="CommentSubject"/>
    <w:uiPriority w:val="99"/>
    <w:semiHidden/>
    <w:rsid w:val="005D5A0C"/>
    <w:rPr>
      <w:b/>
      <w:bCs/>
    </w:rPr>
  </w:style>
  <w:style w:type="paragraph" w:styleId="NormalWeb">
    <w:name w:val="Normal (Web)"/>
    <w:basedOn w:val="Normal"/>
    <w:uiPriority w:val="99"/>
    <w:semiHidden/>
    <w:unhideWhenUsed/>
    <w:rsid w:val="00ED730B"/>
    <w:pPr>
      <w:spacing w:before="100" w:beforeAutospacing="1" w:after="100" w:afterAutospacing="1"/>
    </w:pPr>
    <w:rPr>
      <w:rFonts w:ascii="Times New Roman" w:eastAsia="Times New Roman" w:hAnsi="Times New Roman"/>
      <w:sz w:val="24"/>
      <w:szCs w:val="24"/>
      <w:lang w:eastAsia="en-GB"/>
    </w:rPr>
  </w:style>
  <w:style w:type="paragraph" w:customStyle="1" w:styleId="Body">
    <w:name w:val="Body"/>
    <w:rsid w:val="00801D3F"/>
    <w:pPr>
      <w:pBdr>
        <w:top w:val="nil"/>
        <w:left w:val="nil"/>
        <w:bottom w:val="nil"/>
        <w:right w:val="nil"/>
        <w:between w:val="nil"/>
        <w:bar w:val="nil"/>
      </w:pBdr>
    </w:pPr>
    <w:rPr>
      <w:rFonts w:ascii="Gill Sans" w:eastAsia="Arial Unicode MS" w:hAnsi="Gill Sans" w:cs="Arial Unicode MS"/>
      <w:i/>
      <w:iCs/>
      <w:color w:val="000000"/>
      <w:sz w:val="26"/>
      <w:szCs w:val="26"/>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606260">
      <w:bodyDiv w:val="1"/>
      <w:marLeft w:val="0"/>
      <w:marRight w:val="0"/>
      <w:marTop w:val="0"/>
      <w:marBottom w:val="0"/>
      <w:divBdr>
        <w:top w:val="none" w:sz="0" w:space="0" w:color="auto"/>
        <w:left w:val="none" w:sz="0" w:space="0" w:color="auto"/>
        <w:bottom w:val="none" w:sz="0" w:space="0" w:color="auto"/>
        <w:right w:val="none" w:sz="0" w:space="0" w:color="auto"/>
      </w:divBdr>
    </w:div>
    <w:div w:id="99882695">
      <w:bodyDiv w:val="1"/>
      <w:marLeft w:val="0"/>
      <w:marRight w:val="0"/>
      <w:marTop w:val="0"/>
      <w:marBottom w:val="0"/>
      <w:divBdr>
        <w:top w:val="none" w:sz="0" w:space="0" w:color="auto"/>
        <w:left w:val="none" w:sz="0" w:space="0" w:color="auto"/>
        <w:bottom w:val="none" w:sz="0" w:space="0" w:color="auto"/>
        <w:right w:val="none" w:sz="0" w:space="0" w:color="auto"/>
      </w:divBdr>
    </w:div>
    <w:div w:id="113720538">
      <w:bodyDiv w:val="1"/>
      <w:marLeft w:val="0"/>
      <w:marRight w:val="0"/>
      <w:marTop w:val="0"/>
      <w:marBottom w:val="0"/>
      <w:divBdr>
        <w:top w:val="none" w:sz="0" w:space="0" w:color="auto"/>
        <w:left w:val="none" w:sz="0" w:space="0" w:color="auto"/>
        <w:bottom w:val="none" w:sz="0" w:space="0" w:color="auto"/>
        <w:right w:val="none" w:sz="0" w:space="0" w:color="auto"/>
      </w:divBdr>
    </w:div>
    <w:div w:id="418987749">
      <w:bodyDiv w:val="1"/>
      <w:marLeft w:val="0"/>
      <w:marRight w:val="0"/>
      <w:marTop w:val="0"/>
      <w:marBottom w:val="0"/>
      <w:divBdr>
        <w:top w:val="none" w:sz="0" w:space="0" w:color="auto"/>
        <w:left w:val="none" w:sz="0" w:space="0" w:color="auto"/>
        <w:bottom w:val="none" w:sz="0" w:space="0" w:color="auto"/>
        <w:right w:val="none" w:sz="0" w:space="0" w:color="auto"/>
      </w:divBdr>
    </w:div>
    <w:div w:id="453862780">
      <w:bodyDiv w:val="1"/>
      <w:marLeft w:val="0"/>
      <w:marRight w:val="0"/>
      <w:marTop w:val="0"/>
      <w:marBottom w:val="0"/>
      <w:divBdr>
        <w:top w:val="none" w:sz="0" w:space="0" w:color="auto"/>
        <w:left w:val="none" w:sz="0" w:space="0" w:color="auto"/>
        <w:bottom w:val="none" w:sz="0" w:space="0" w:color="auto"/>
        <w:right w:val="none" w:sz="0" w:space="0" w:color="auto"/>
      </w:divBdr>
    </w:div>
    <w:div w:id="491722828">
      <w:bodyDiv w:val="1"/>
      <w:marLeft w:val="0"/>
      <w:marRight w:val="0"/>
      <w:marTop w:val="0"/>
      <w:marBottom w:val="0"/>
      <w:divBdr>
        <w:top w:val="none" w:sz="0" w:space="0" w:color="auto"/>
        <w:left w:val="none" w:sz="0" w:space="0" w:color="auto"/>
        <w:bottom w:val="none" w:sz="0" w:space="0" w:color="auto"/>
        <w:right w:val="none" w:sz="0" w:space="0" w:color="auto"/>
      </w:divBdr>
    </w:div>
    <w:div w:id="523329255">
      <w:bodyDiv w:val="1"/>
      <w:marLeft w:val="0"/>
      <w:marRight w:val="0"/>
      <w:marTop w:val="0"/>
      <w:marBottom w:val="0"/>
      <w:divBdr>
        <w:top w:val="none" w:sz="0" w:space="0" w:color="auto"/>
        <w:left w:val="none" w:sz="0" w:space="0" w:color="auto"/>
        <w:bottom w:val="none" w:sz="0" w:space="0" w:color="auto"/>
        <w:right w:val="none" w:sz="0" w:space="0" w:color="auto"/>
      </w:divBdr>
    </w:div>
    <w:div w:id="532183791">
      <w:bodyDiv w:val="1"/>
      <w:marLeft w:val="0"/>
      <w:marRight w:val="0"/>
      <w:marTop w:val="0"/>
      <w:marBottom w:val="0"/>
      <w:divBdr>
        <w:top w:val="none" w:sz="0" w:space="0" w:color="auto"/>
        <w:left w:val="none" w:sz="0" w:space="0" w:color="auto"/>
        <w:bottom w:val="none" w:sz="0" w:space="0" w:color="auto"/>
        <w:right w:val="none" w:sz="0" w:space="0" w:color="auto"/>
      </w:divBdr>
    </w:div>
    <w:div w:id="577327417">
      <w:bodyDiv w:val="1"/>
      <w:marLeft w:val="0"/>
      <w:marRight w:val="0"/>
      <w:marTop w:val="0"/>
      <w:marBottom w:val="0"/>
      <w:divBdr>
        <w:top w:val="none" w:sz="0" w:space="0" w:color="auto"/>
        <w:left w:val="none" w:sz="0" w:space="0" w:color="auto"/>
        <w:bottom w:val="none" w:sz="0" w:space="0" w:color="auto"/>
        <w:right w:val="none" w:sz="0" w:space="0" w:color="auto"/>
      </w:divBdr>
    </w:div>
    <w:div w:id="615911915">
      <w:bodyDiv w:val="1"/>
      <w:marLeft w:val="0"/>
      <w:marRight w:val="0"/>
      <w:marTop w:val="0"/>
      <w:marBottom w:val="0"/>
      <w:divBdr>
        <w:top w:val="none" w:sz="0" w:space="0" w:color="auto"/>
        <w:left w:val="none" w:sz="0" w:space="0" w:color="auto"/>
        <w:bottom w:val="none" w:sz="0" w:space="0" w:color="auto"/>
        <w:right w:val="none" w:sz="0" w:space="0" w:color="auto"/>
      </w:divBdr>
    </w:div>
    <w:div w:id="675690623">
      <w:bodyDiv w:val="1"/>
      <w:marLeft w:val="0"/>
      <w:marRight w:val="0"/>
      <w:marTop w:val="0"/>
      <w:marBottom w:val="0"/>
      <w:divBdr>
        <w:top w:val="none" w:sz="0" w:space="0" w:color="auto"/>
        <w:left w:val="none" w:sz="0" w:space="0" w:color="auto"/>
        <w:bottom w:val="none" w:sz="0" w:space="0" w:color="auto"/>
        <w:right w:val="none" w:sz="0" w:space="0" w:color="auto"/>
      </w:divBdr>
    </w:div>
    <w:div w:id="721487372">
      <w:bodyDiv w:val="1"/>
      <w:marLeft w:val="0"/>
      <w:marRight w:val="0"/>
      <w:marTop w:val="0"/>
      <w:marBottom w:val="0"/>
      <w:divBdr>
        <w:top w:val="none" w:sz="0" w:space="0" w:color="auto"/>
        <w:left w:val="none" w:sz="0" w:space="0" w:color="auto"/>
        <w:bottom w:val="none" w:sz="0" w:space="0" w:color="auto"/>
        <w:right w:val="none" w:sz="0" w:space="0" w:color="auto"/>
      </w:divBdr>
      <w:divsChild>
        <w:div w:id="935097853">
          <w:marLeft w:val="720"/>
          <w:marRight w:val="0"/>
          <w:marTop w:val="0"/>
          <w:marBottom w:val="120"/>
          <w:divBdr>
            <w:top w:val="none" w:sz="0" w:space="0" w:color="auto"/>
            <w:left w:val="none" w:sz="0" w:space="0" w:color="auto"/>
            <w:bottom w:val="none" w:sz="0" w:space="0" w:color="auto"/>
            <w:right w:val="none" w:sz="0" w:space="0" w:color="auto"/>
          </w:divBdr>
        </w:div>
        <w:div w:id="1564869163">
          <w:marLeft w:val="720"/>
          <w:marRight w:val="0"/>
          <w:marTop w:val="0"/>
          <w:marBottom w:val="120"/>
          <w:divBdr>
            <w:top w:val="none" w:sz="0" w:space="0" w:color="auto"/>
            <w:left w:val="none" w:sz="0" w:space="0" w:color="auto"/>
            <w:bottom w:val="none" w:sz="0" w:space="0" w:color="auto"/>
            <w:right w:val="none" w:sz="0" w:space="0" w:color="auto"/>
          </w:divBdr>
        </w:div>
        <w:div w:id="1305692791">
          <w:marLeft w:val="720"/>
          <w:marRight w:val="0"/>
          <w:marTop w:val="0"/>
          <w:marBottom w:val="120"/>
          <w:divBdr>
            <w:top w:val="none" w:sz="0" w:space="0" w:color="auto"/>
            <w:left w:val="none" w:sz="0" w:space="0" w:color="auto"/>
            <w:bottom w:val="none" w:sz="0" w:space="0" w:color="auto"/>
            <w:right w:val="none" w:sz="0" w:space="0" w:color="auto"/>
          </w:divBdr>
        </w:div>
        <w:div w:id="1680813089">
          <w:marLeft w:val="720"/>
          <w:marRight w:val="0"/>
          <w:marTop w:val="0"/>
          <w:marBottom w:val="120"/>
          <w:divBdr>
            <w:top w:val="none" w:sz="0" w:space="0" w:color="auto"/>
            <w:left w:val="none" w:sz="0" w:space="0" w:color="auto"/>
            <w:bottom w:val="none" w:sz="0" w:space="0" w:color="auto"/>
            <w:right w:val="none" w:sz="0" w:space="0" w:color="auto"/>
          </w:divBdr>
        </w:div>
        <w:div w:id="1944611286">
          <w:marLeft w:val="720"/>
          <w:marRight w:val="0"/>
          <w:marTop w:val="0"/>
          <w:marBottom w:val="120"/>
          <w:divBdr>
            <w:top w:val="none" w:sz="0" w:space="0" w:color="auto"/>
            <w:left w:val="none" w:sz="0" w:space="0" w:color="auto"/>
            <w:bottom w:val="none" w:sz="0" w:space="0" w:color="auto"/>
            <w:right w:val="none" w:sz="0" w:space="0" w:color="auto"/>
          </w:divBdr>
        </w:div>
        <w:div w:id="1714422538">
          <w:marLeft w:val="720"/>
          <w:marRight w:val="0"/>
          <w:marTop w:val="0"/>
          <w:marBottom w:val="120"/>
          <w:divBdr>
            <w:top w:val="none" w:sz="0" w:space="0" w:color="auto"/>
            <w:left w:val="none" w:sz="0" w:space="0" w:color="auto"/>
            <w:bottom w:val="none" w:sz="0" w:space="0" w:color="auto"/>
            <w:right w:val="none" w:sz="0" w:space="0" w:color="auto"/>
          </w:divBdr>
        </w:div>
      </w:divsChild>
    </w:div>
    <w:div w:id="891113098">
      <w:bodyDiv w:val="1"/>
      <w:marLeft w:val="0"/>
      <w:marRight w:val="0"/>
      <w:marTop w:val="0"/>
      <w:marBottom w:val="0"/>
      <w:divBdr>
        <w:top w:val="none" w:sz="0" w:space="0" w:color="auto"/>
        <w:left w:val="none" w:sz="0" w:space="0" w:color="auto"/>
        <w:bottom w:val="none" w:sz="0" w:space="0" w:color="auto"/>
        <w:right w:val="none" w:sz="0" w:space="0" w:color="auto"/>
      </w:divBdr>
    </w:div>
    <w:div w:id="914512567">
      <w:bodyDiv w:val="1"/>
      <w:marLeft w:val="0"/>
      <w:marRight w:val="0"/>
      <w:marTop w:val="0"/>
      <w:marBottom w:val="0"/>
      <w:divBdr>
        <w:top w:val="none" w:sz="0" w:space="0" w:color="auto"/>
        <w:left w:val="none" w:sz="0" w:space="0" w:color="auto"/>
        <w:bottom w:val="none" w:sz="0" w:space="0" w:color="auto"/>
        <w:right w:val="none" w:sz="0" w:space="0" w:color="auto"/>
      </w:divBdr>
    </w:div>
    <w:div w:id="1048186225">
      <w:bodyDiv w:val="1"/>
      <w:marLeft w:val="0"/>
      <w:marRight w:val="0"/>
      <w:marTop w:val="0"/>
      <w:marBottom w:val="0"/>
      <w:divBdr>
        <w:top w:val="none" w:sz="0" w:space="0" w:color="auto"/>
        <w:left w:val="none" w:sz="0" w:space="0" w:color="auto"/>
        <w:bottom w:val="none" w:sz="0" w:space="0" w:color="auto"/>
        <w:right w:val="none" w:sz="0" w:space="0" w:color="auto"/>
      </w:divBdr>
    </w:div>
    <w:div w:id="1068697988">
      <w:bodyDiv w:val="1"/>
      <w:marLeft w:val="0"/>
      <w:marRight w:val="0"/>
      <w:marTop w:val="0"/>
      <w:marBottom w:val="0"/>
      <w:divBdr>
        <w:top w:val="none" w:sz="0" w:space="0" w:color="auto"/>
        <w:left w:val="none" w:sz="0" w:space="0" w:color="auto"/>
        <w:bottom w:val="none" w:sz="0" w:space="0" w:color="auto"/>
        <w:right w:val="none" w:sz="0" w:space="0" w:color="auto"/>
      </w:divBdr>
    </w:div>
    <w:div w:id="1094014849">
      <w:bodyDiv w:val="1"/>
      <w:marLeft w:val="0"/>
      <w:marRight w:val="0"/>
      <w:marTop w:val="0"/>
      <w:marBottom w:val="0"/>
      <w:divBdr>
        <w:top w:val="none" w:sz="0" w:space="0" w:color="auto"/>
        <w:left w:val="none" w:sz="0" w:space="0" w:color="auto"/>
        <w:bottom w:val="none" w:sz="0" w:space="0" w:color="auto"/>
        <w:right w:val="none" w:sz="0" w:space="0" w:color="auto"/>
      </w:divBdr>
    </w:div>
    <w:div w:id="1275596269">
      <w:bodyDiv w:val="1"/>
      <w:marLeft w:val="0"/>
      <w:marRight w:val="0"/>
      <w:marTop w:val="0"/>
      <w:marBottom w:val="0"/>
      <w:divBdr>
        <w:top w:val="none" w:sz="0" w:space="0" w:color="auto"/>
        <w:left w:val="none" w:sz="0" w:space="0" w:color="auto"/>
        <w:bottom w:val="none" w:sz="0" w:space="0" w:color="auto"/>
        <w:right w:val="none" w:sz="0" w:space="0" w:color="auto"/>
      </w:divBdr>
    </w:div>
    <w:div w:id="1373308981">
      <w:bodyDiv w:val="1"/>
      <w:marLeft w:val="0"/>
      <w:marRight w:val="0"/>
      <w:marTop w:val="0"/>
      <w:marBottom w:val="0"/>
      <w:divBdr>
        <w:top w:val="none" w:sz="0" w:space="0" w:color="auto"/>
        <w:left w:val="none" w:sz="0" w:space="0" w:color="auto"/>
        <w:bottom w:val="none" w:sz="0" w:space="0" w:color="auto"/>
        <w:right w:val="none" w:sz="0" w:space="0" w:color="auto"/>
      </w:divBdr>
    </w:div>
    <w:div w:id="1387798188">
      <w:bodyDiv w:val="1"/>
      <w:marLeft w:val="0"/>
      <w:marRight w:val="0"/>
      <w:marTop w:val="0"/>
      <w:marBottom w:val="0"/>
      <w:divBdr>
        <w:top w:val="none" w:sz="0" w:space="0" w:color="auto"/>
        <w:left w:val="none" w:sz="0" w:space="0" w:color="auto"/>
        <w:bottom w:val="none" w:sz="0" w:space="0" w:color="auto"/>
        <w:right w:val="none" w:sz="0" w:space="0" w:color="auto"/>
      </w:divBdr>
    </w:div>
    <w:div w:id="1511021297">
      <w:bodyDiv w:val="1"/>
      <w:marLeft w:val="0"/>
      <w:marRight w:val="0"/>
      <w:marTop w:val="0"/>
      <w:marBottom w:val="0"/>
      <w:divBdr>
        <w:top w:val="none" w:sz="0" w:space="0" w:color="auto"/>
        <w:left w:val="none" w:sz="0" w:space="0" w:color="auto"/>
        <w:bottom w:val="none" w:sz="0" w:space="0" w:color="auto"/>
        <w:right w:val="none" w:sz="0" w:space="0" w:color="auto"/>
      </w:divBdr>
    </w:div>
    <w:div w:id="1599292928">
      <w:bodyDiv w:val="1"/>
      <w:marLeft w:val="0"/>
      <w:marRight w:val="0"/>
      <w:marTop w:val="0"/>
      <w:marBottom w:val="0"/>
      <w:divBdr>
        <w:top w:val="none" w:sz="0" w:space="0" w:color="auto"/>
        <w:left w:val="none" w:sz="0" w:space="0" w:color="auto"/>
        <w:bottom w:val="none" w:sz="0" w:space="0" w:color="auto"/>
        <w:right w:val="none" w:sz="0" w:space="0" w:color="auto"/>
      </w:divBdr>
    </w:div>
    <w:div w:id="1600478717">
      <w:bodyDiv w:val="1"/>
      <w:marLeft w:val="0"/>
      <w:marRight w:val="0"/>
      <w:marTop w:val="0"/>
      <w:marBottom w:val="0"/>
      <w:divBdr>
        <w:top w:val="none" w:sz="0" w:space="0" w:color="auto"/>
        <w:left w:val="none" w:sz="0" w:space="0" w:color="auto"/>
        <w:bottom w:val="none" w:sz="0" w:space="0" w:color="auto"/>
        <w:right w:val="none" w:sz="0" w:space="0" w:color="auto"/>
      </w:divBdr>
      <w:divsChild>
        <w:div w:id="65805830">
          <w:marLeft w:val="547"/>
          <w:marRight w:val="0"/>
          <w:marTop w:val="0"/>
          <w:marBottom w:val="0"/>
          <w:divBdr>
            <w:top w:val="none" w:sz="0" w:space="0" w:color="auto"/>
            <w:left w:val="none" w:sz="0" w:space="0" w:color="auto"/>
            <w:bottom w:val="none" w:sz="0" w:space="0" w:color="auto"/>
            <w:right w:val="none" w:sz="0" w:space="0" w:color="auto"/>
          </w:divBdr>
        </w:div>
        <w:div w:id="17582608">
          <w:marLeft w:val="547"/>
          <w:marRight w:val="0"/>
          <w:marTop w:val="0"/>
          <w:marBottom w:val="0"/>
          <w:divBdr>
            <w:top w:val="none" w:sz="0" w:space="0" w:color="auto"/>
            <w:left w:val="none" w:sz="0" w:space="0" w:color="auto"/>
            <w:bottom w:val="none" w:sz="0" w:space="0" w:color="auto"/>
            <w:right w:val="none" w:sz="0" w:space="0" w:color="auto"/>
          </w:divBdr>
        </w:div>
        <w:div w:id="1543009531">
          <w:marLeft w:val="547"/>
          <w:marRight w:val="0"/>
          <w:marTop w:val="0"/>
          <w:marBottom w:val="0"/>
          <w:divBdr>
            <w:top w:val="none" w:sz="0" w:space="0" w:color="auto"/>
            <w:left w:val="none" w:sz="0" w:space="0" w:color="auto"/>
            <w:bottom w:val="none" w:sz="0" w:space="0" w:color="auto"/>
            <w:right w:val="none" w:sz="0" w:space="0" w:color="auto"/>
          </w:divBdr>
        </w:div>
        <w:div w:id="277831321">
          <w:marLeft w:val="547"/>
          <w:marRight w:val="0"/>
          <w:marTop w:val="0"/>
          <w:marBottom w:val="0"/>
          <w:divBdr>
            <w:top w:val="none" w:sz="0" w:space="0" w:color="auto"/>
            <w:left w:val="none" w:sz="0" w:space="0" w:color="auto"/>
            <w:bottom w:val="none" w:sz="0" w:space="0" w:color="auto"/>
            <w:right w:val="none" w:sz="0" w:space="0" w:color="auto"/>
          </w:divBdr>
        </w:div>
        <w:div w:id="403190320">
          <w:marLeft w:val="547"/>
          <w:marRight w:val="0"/>
          <w:marTop w:val="0"/>
          <w:marBottom w:val="0"/>
          <w:divBdr>
            <w:top w:val="none" w:sz="0" w:space="0" w:color="auto"/>
            <w:left w:val="none" w:sz="0" w:space="0" w:color="auto"/>
            <w:bottom w:val="none" w:sz="0" w:space="0" w:color="auto"/>
            <w:right w:val="none" w:sz="0" w:space="0" w:color="auto"/>
          </w:divBdr>
        </w:div>
        <w:div w:id="86000016">
          <w:marLeft w:val="547"/>
          <w:marRight w:val="0"/>
          <w:marTop w:val="0"/>
          <w:marBottom w:val="0"/>
          <w:divBdr>
            <w:top w:val="none" w:sz="0" w:space="0" w:color="auto"/>
            <w:left w:val="none" w:sz="0" w:space="0" w:color="auto"/>
            <w:bottom w:val="none" w:sz="0" w:space="0" w:color="auto"/>
            <w:right w:val="none" w:sz="0" w:space="0" w:color="auto"/>
          </w:divBdr>
        </w:div>
      </w:divsChild>
    </w:div>
    <w:div w:id="1758283084">
      <w:bodyDiv w:val="1"/>
      <w:marLeft w:val="0"/>
      <w:marRight w:val="0"/>
      <w:marTop w:val="0"/>
      <w:marBottom w:val="0"/>
      <w:divBdr>
        <w:top w:val="none" w:sz="0" w:space="0" w:color="auto"/>
        <w:left w:val="none" w:sz="0" w:space="0" w:color="auto"/>
        <w:bottom w:val="none" w:sz="0" w:space="0" w:color="auto"/>
        <w:right w:val="none" w:sz="0" w:space="0" w:color="auto"/>
      </w:divBdr>
    </w:div>
    <w:div w:id="18886836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8BA41-0A69-474B-97E5-49BF8382B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EC4DC06A</Template>
  <TotalTime>0</TotalTime>
  <Pages>4</Pages>
  <Words>1330</Words>
  <Characters>7584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MINUTES OF THE FULL GOVERNING BODY MEETING OF</vt:lpstr>
    </vt:vector>
  </TitlesOfParts>
  <Company>Hewlett-Packard</Company>
  <LinksUpToDate>false</LinksUpToDate>
  <CharactersWithSpaces>8897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THE FULL GOVERNING BODY MEETING OF</dc:title>
  <dc:subject/>
  <dc:creator>Veronica Haidar</dc:creator>
  <cp:keywords/>
  <cp:lastModifiedBy>Supply Teacher</cp:lastModifiedBy>
  <cp:revision>2</cp:revision>
  <cp:lastPrinted>2023-05-23T11:05:00Z</cp:lastPrinted>
  <dcterms:created xsi:type="dcterms:W3CDTF">2023-05-23T14:10:00Z</dcterms:created>
  <dcterms:modified xsi:type="dcterms:W3CDTF">2023-05-23T14:10:00Z</dcterms:modified>
</cp:coreProperties>
</file>